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B8761" w14:textId="77777777" w:rsidR="00E618E7" w:rsidRPr="008F4698" w:rsidRDefault="00F329F7" w:rsidP="004C3A99">
      <w:pPr>
        <w:pStyle w:val="ARCATTitleOfSection"/>
      </w:pPr>
      <w:r w:rsidRPr="00330268">
        <w:rPr>
          <w:noProof/>
        </w:rPr>
        <w:drawing>
          <wp:inline distT="0" distB="0" distL="0" distR="0" wp14:anchorId="444E6968" wp14:editId="0F2E9B71">
            <wp:extent cx="2552700" cy="1501140"/>
            <wp:effectExtent l="0" t="0" r="0" b="381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52700" cy="1501140"/>
                    </a:xfrm>
                    <a:prstGeom prst="rect">
                      <a:avLst/>
                    </a:prstGeom>
                    <a:noFill/>
                    <a:ln>
                      <a:noFill/>
                    </a:ln>
                  </pic:spPr>
                </pic:pic>
              </a:graphicData>
            </a:graphic>
          </wp:inline>
        </w:drawing>
      </w:r>
    </w:p>
    <w:p w14:paraId="70E5696E" w14:textId="7FA9780D" w:rsidR="00E618E7" w:rsidRDefault="00E618E7" w:rsidP="006602BF">
      <w:pPr>
        <w:pStyle w:val="ARCATTitleOfSection"/>
      </w:pPr>
      <w:r>
        <w:t xml:space="preserve">SECTION </w:t>
      </w:r>
      <w:r w:rsidR="009C0501">
        <w:t>10 71 13</w:t>
      </w:r>
    </w:p>
    <w:p w14:paraId="2C0A8EF5" w14:textId="77777777" w:rsidR="00E618E7" w:rsidRDefault="00E618E7" w:rsidP="00B349AC">
      <w:pPr>
        <w:pStyle w:val="ARCATBlank"/>
      </w:pPr>
    </w:p>
    <w:p w14:paraId="2C1B195B" w14:textId="4B312FA7" w:rsidR="00E618E7" w:rsidRDefault="006D21D2" w:rsidP="00B349AC">
      <w:pPr>
        <w:pStyle w:val="ARCATTitleOfSection"/>
      </w:pPr>
      <w:r>
        <w:t xml:space="preserve">EXTERIOR </w:t>
      </w:r>
      <w:r w:rsidR="007328AC">
        <w:t>CLUTCH-OPERATED FLEXSHADE</w:t>
      </w:r>
      <w:r w:rsidR="009C0501">
        <w:rPr>
          <w:rFonts w:cs="Arial"/>
        </w:rPr>
        <w:t>®</w:t>
      </w:r>
      <w:r w:rsidR="007328AC">
        <w:t xml:space="preserve"> MANUAL </w:t>
      </w:r>
      <w:r w:rsidR="00E618E7">
        <w:t>WINDOW SHADES</w:t>
      </w:r>
    </w:p>
    <w:p w14:paraId="26A8956C" w14:textId="77777777" w:rsidR="00224A10" w:rsidRPr="00224A10" w:rsidRDefault="00224A10" w:rsidP="00B349AC">
      <w:pPr>
        <w:pStyle w:val="ARCATBlank"/>
      </w:pPr>
    </w:p>
    <w:p w14:paraId="2C791026" w14:textId="77777777" w:rsidR="00E618E7" w:rsidRDefault="00E618E7" w:rsidP="00EA5DCF">
      <w:pPr>
        <w:pStyle w:val="ARCATTitleOfSection"/>
      </w:pPr>
      <w:r>
        <w:t xml:space="preserve">Display hidden notes to specifier. (Don't know how? </w:t>
      </w:r>
      <w:hyperlink r:id="rId12" w:history="1">
        <w:r>
          <w:rPr>
            <w:color w:val="802020"/>
            <w:u w:val="single"/>
          </w:rPr>
          <w:t>Click Here</w:t>
        </w:r>
      </w:hyperlink>
      <w:r>
        <w:t>)</w:t>
      </w:r>
    </w:p>
    <w:p w14:paraId="3B6D5952" w14:textId="77777777" w:rsidR="00A0226A" w:rsidRDefault="00A0226A" w:rsidP="00A0226A">
      <w:pPr>
        <w:pStyle w:val="ARCATNormal"/>
      </w:pPr>
    </w:p>
    <w:p w14:paraId="79EE7FD0" w14:textId="77777777" w:rsidR="004B7FA2" w:rsidRDefault="004B7FA2" w:rsidP="004C3A99">
      <w:pPr>
        <w:pStyle w:val="ARCATBlank"/>
      </w:pPr>
    </w:p>
    <w:p w14:paraId="4DAA37B0" w14:textId="227693AA" w:rsidR="00E618E7" w:rsidRPr="00A37786" w:rsidRDefault="00E618E7" w:rsidP="008E59AA">
      <w:pPr>
        <w:pStyle w:val="ARCATNote"/>
      </w:pPr>
      <w:r w:rsidRPr="00A37786">
        <w:t xml:space="preserve">** NOTE TO SPECIFIER ** </w:t>
      </w:r>
      <w:r>
        <w:t>Draper</w:t>
      </w:r>
      <w:r w:rsidR="009C0501">
        <w:rPr>
          <w:rFonts w:cs="Arial"/>
        </w:rPr>
        <w:t>®</w:t>
      </w:r>
      <w:r>
        <w:t>, Inc.</w:t>
      </w:r>
      <w:r w:rsidRPr="00A37786">
        <w:t>; window shade products.</w:t>
      </w:r>
    </w:p>
    <w:p w14:paraId="16272EC9" w14:textId="77777777" w:rsidR="00E618E7" w:rsidRPr="00A37786" w:rsidRDefault="00E618E7" w:rsidP="008E59AA">
      <w:pPr>
        <w:pStyle w:val="ARCATNote"/>
      </w:pPr>
    </w:p>
    <w:p w14:paraId="783A924F" w14:textId="4C778DDC" w:rsidR="00E618E7" w:rsidRPr="000F0CFB" w:rsidRDefault="00E618E7" w:rsidP="008E59AA">
      <w:pPr>
        <w:pStyle w:val="ARCATNote"/>
      </w:pPr>
      <w:r w:rsidRPr="000F0CFB">
        <w:t xml:space="preserve">This section is based on the products of Draper, Inc., </w:t>
      </w:r>
      <w:r w:rsidR="00D34C84">
        <w:t xml:space="preserve">whose sales offices and manufacturing facility are </w:t>
      </w:r>
      <w:r w:rsidRPr="000F0CFB">
        <w:t>located at:</w:t>
      </w:r>
    </w:p>
    <w:p w14:paraId="7A0BD0DD" w14:textId="77777777" w:rsidR="00A0226A" w:rsidRDefault="00E618E7" w:rsidP="00FA6E15">
      <w:pPr>
        <w:pStyle w:val="ARCATNote"/>
      </w:pPr>
      <w:r w:rsidRPr="000F0CFB">
        <w:tab/>
        <w:t>411 S. Pearl</w:t>
      </w:r>
      <w:r w:rsidR="00A0226A">
        <w:t xml:space="preserve"> Street</w:t>
      </w:r>
    </w:p>
    <w:p w14:paraId="3258AB57" w14:textId="77777777" w:rsidR="00E618E7" w:rsidRPr="000F0CFB" w:rsidRDefault="00A0226A" w:rsidP="00FA6E15">
      <w:pPr>
        <w:pStyle w:val="ARCATNote"/>
      </w:pPr>
      <w:r>
        <w:tab/>
      </w:r>
      <w:r w:rsidR="00E618E7" w:rsidRPr="000F0CFB">
        <w:t xml:space="preserve">P. O. Box 425 </w:t>
      </w:r>
    </w:p>
    <w:p w14:paraId="0EB20898" w14:textId="77777777" w:rsidR="00E618E7" w:rsidRPr="000F0CFB" w:rsidRDefault="00E618E7" w:rsidP="00FA6E15">
      <w:pPr>
        <w:pStyle w:val="ARCATNote"/>
      </w:pPr>
      <w:r w:rsidRPr="000F0CFB">
        <w:tab/>
        <w:t>Spiceland, IN 47385-0425</w:t>
      </w:r>
    </w:p>
    <w:p w14:paraId="5F00567B" w14:textId="77777777" w:rsidR="00E618E7" w:rsidRPr="000F0CFB" w:rsidRDefault="00E618E7" w:rsidP="00FA6E15">
      <w:pPr>
        <w:pStyle w:val="ARCATNote"/>
      </w:pPr>
      <w:r w:rsidRPr="000F0CFB">
        <w:tab/>
        <w:t>Toll Free Tel: 800-238-7999</w:t>
      </w:r>
    </w:p>
    <w:p w14:paraId="2B028D6B" w14:textId="77777777" w:rsidR="00E618E7" w:rsidRPr="000F0CFB" w:rsidRDefault="00E618E7" w:rsidP="00FA6E15">
      <w:pPr>
        <w:pStyle w:val="ARCATNote"/>
      </w:pPr>
      <w:r w:rsidRPr="000F0CFB">
        <w:tab/>
        <w:t>Tel: 765-987-7999</w:t>
      </w:r>
    </w:p>
    <w:p w14:paraId="15692807" w14:textId="77777777" w:rsidR="00E618E7" w:rsidRPr="000F0CFB" w:rsidRDefault="00E618E7" w:rsidP="00FA6E15">
      <w:pPr>
        <w:pStyle w:val="ARCATNote"/>
      </w:pPr>
      <w:r w:rsidRPr="000F0CFB">
        <w:tab/>
        <w:t>Email:</w:t>
      </w:r>
      <w:r w:rsidRPr="00E618E7">
        <w:t xml:space="preserve"> drapercontract@draperinc.com</w:t>
      </w:r>
    </w:p>
    <w:p w14:paraId="7E315EDE" w14:textId="77777777" w:rsidR="00E618E7" w:rsidRPr="000F0CFB" w:rsidRDefault="00E618E7" w:rsidP="00FA6E15">
      <w:pPr>
        <w:pStyle w:val="ARCATNote"/>
      </w:pPr>
      <w:r w:rsidRPr="000F0CFB">
        <w:tab/>
        <w:t xml:space="preserve">Web: </w:t>
      </w:r>
      <w:hyperlink r:id="rId13" w:history="1">
        <w:r w:rsidRPr="000F0CFB">
          <w:t>www.draperinc.com</w:t>
        </w:r>
      </w:hyperlink>
      <w:r w:rsidRPr="000F0CFB">
        <w:t xml:space="preserve"> </w:t>
      </w:r>
    </w:p>
    <w:p w14:paraId="0350F288" w14:textId="77777777" w:rsidR="00E618E7" w:rsidRPr="00A37786" w:rsidDel="008F4698" w:rsidRDefault="00E618E7" w:rsidP="00FA6E15">
      <w:pPr>
        <w:pStyle w:val="ARCATNote"/>
      </w:pPr>
    </w:p>
    <w:p w14:paraId="5374F969" w14:textId="77777777" w:rsidR="00E618E7" w:rsidRPr="008F4698" w:rsidDel="008F4698" w:rsidRDefault="00E618E7" w:rsidP="00FA6E15">
      <w:pPr>
        <w:pStyle w:val="ARCATNote"/>
      </w:pPr>
      <w:r w:rsidRPr="008F4698">
        <w:t>Draper is a leader in the manufacture of window shades, projection screens, and gymnasium equipment. Founded in 1902, Draper maintains a tradition of quality and service. Draper products include FlexShade roller-operated and fixed window shades</w:t>
      </w:r>
      <w:r>
        <w:t>.</w:t>
      </w:r>
    </w:p>
    <w:p w14:paraId="49911F37" w14:textId="77777777" w:rsidR="00E618E7" w:rsidRPr="00A37786" w:rsidRDefault="00E618E7" w:rsidP="00FA6E15">
      <w:pPr>
        <w:pStyle w:val="ARCATNote"/>
      </w:pPr>
    </w:p>
    <w:p w14:paraId="5F676B4D" w14:textId="77777777" w:rsidR="00E618E7" w:rsidRPr="00E05915" w:rsidRDefault="00E618E7" w:rsidP="00FA6E15">
      <w:pPr>
        <w:pStyle w:val="ARCATNote"/>
      </w:pPr>
      <w:r w:rsidRPr="00E05915">
        <w:t>This section can be used for specifying manually operated Draper Flexshades.</w:t>
      </w:r>
    </w:p>
    <w:p w14:paraId="1D8C5F83" w14:textId="6B7D9104" w:rsidR="00E618E7" w:rsidRPr="00E05915" w:rsidRDefault="00E618E7" w:rsidP="00FA6E15">
      <w:pPr>
        <w:pStyle w:val="ARCATNote"/>
      </w:pPr>
      <w:r w:rsidRPr="00E05915">
        <w:tab/>
      </w:r>
      <w:r w:rsidR="009C0501">
        <w:t>Exterior</w:t>
      </w:r>
      <w:r w:rsidRPr="00E05915">
        <w:t xml:space="preserve"> Clutch Operated FlexShade</w:t>
      </w:r>
    </w:p>
    <w:p w14:paraId="2D38E5B4" w14:textId="77777777" w:rsidR="00E618E7" w:rsidRPr="00754EDE" w:rsidRDefault="00E618E7" w:rsidP="004C3A99">
      <w:pPr>
        <w:pStyle w:val="ARCATBlank"/>
      </w:pPr>
    </w:p>
    <w:p w14:paraId="7AD0FE4F" w14:textId="77777777" w:rsidR="00E618E7" w:rsidRDefault="00E618E7" w:rsidP="006602BF">
      <w:pPr>
        <w:pStyle w:val="ARCATPart"/>
      </w:pPr>
      <w:r>
        <w:t>GENERAL</w:t>
      </w:r>
    </w:p>
    <w:p w14:paraId="3EB90753" w14:textId="77777777" w:rsidR="00E618E7" w:rsidRDefault="00E618E7" w:rsidP="00B349AC">
      <w:pPr>
        <w:pStyle w:val="ARCATBlank"/>
      </w:pPr>
    </w:p>
    <w:p w14:paraId="5B5AC0E9" w14:textId="77777777" w:rsidR="00E618E7" w:rsidRDefault="00E618E7" w:rsidP="00B349AC">
      <w:pPr>
        <w:pStyle w:val="ARCATArticle"/>
      </w:pPr>
      <w:r>
        <w:t>SECTION INCLUDES</w:t>
      </w:r>
    </w:p>
    <w:p w14:paraId="43A7889B" w14:textId="77777777" w:rsidR="00E618E7" w:rsidRDefault="00E618E7" w:rsidP="004C3A99">
      <w:pPr>
        <w:pStyle w:val="ARCATBlank"/>
      </w:pPr>
    </w:p>
    <w:p w14:paraId="0D30739C" w14:textId="0438CB05" w:rsidR="00E618E7" w:rsidRDefault="00E618E7" w:rsidP="006602BF">
      <w:pPr>
        <w:pStyle w:val="ARCATParagraph"/>
      </w:pPr>
      <w:r>
        <w:t xml:space="preserve">Manually operated, roll-up fabric </w:t>
      </w:r>
      <w:r w:rsidR="009C0501">
        <w:t>ex</w:t>
      </w:r>
      <w:r>
        <w:t>terior window shades including mounting and operating hardware.</w:t>
      </w:r>
    </w:p>
    <w:p w14:paraId="16CFDE39" w14:textId="77777777" w:rsidR="00E618E7" w:rsidRDefault="00E618E7" w:rsidP="00B349AC">
      <w:pPr>
        <w:pStyle w:val="ARCATBlank"/>
      </w:pPr>
    </w:p>
    <w:p w14:paraId="3F8CED2D" w14:textId="77777777" w:rsidR="00E618E7" w:rsidRDefault="00E618E7" w:rsidP="00EA5DCF">
      <w:pPr>
        <w:pStyle w:val="ARCATBlank"/>
      </w:pPr>
    </w:p>
    <w:p w14:paraId="1C73A13B" w14:textId="77777777" w:rsidR="00E618E7" w:rsidRDefault="00E618E7" w:rsidP="00EA5DCF">
      <w:pPr>
        <w:pStyle w:val="ARCATArticle"/>
      </w:pPr>
      <w:r>
        <w:t>RELATED SECTIONS</w:t>
      </w:r>
    </w:p>
    <w:p w14:paraId="1AFD0BA9" w14:textId="5A9FD043" w:rsidR="00E618E7" w:rsidRPr="00A37786" w:rsidRDefault="00E618E7" w:rsidP="008E59AA">
      <w:pPr>
        <w:pStyle w:val="ARCATNote"/>
      </w:pPr>
      <w:r w:rsidRPr="00A37786">
        <w:t>** NOTE TO SPECIFIER **</w:t>
      </w:r>
      <w:r w:rsidR="00345A12">
        <w:t xml:space="preserve"> </w:t>
      </w:r>
      <w:r w:rsidRPr="00A37786">
        <w:t>Delete any sections below not relevant to this project; add others as required.</w:t>
      </w:r>
    </w:p>
    <w:p w14:paraId="78B500D9" w14:textId="77777777" w:rsidR="00E618E7" w:rsidRDefault="00E618E7" w:rsidP="004C3A99">
      <w:pPr>
        <w:pStyle w:val="ARCATBlank"/>
      </w:pPr>
    </w:p>
    <w:p w14:paraId="52EE7659" w14:textId="559641E9" w:rsidR="00E618E7" w:rsidRPr="00D44E12" w:rsidRDefault="00E618E7" w:rsidP="006602BF">
      <w:pPr>
        <w:pStyle w:val="ARCATParagraph"/>
      </w:pPr>
      <w:r w:rsidRPr="006B2B04">
        <w:t xml:space="preserve">Section </w:t>
      </w:r>
      <w:r w:rsidR="001624E5">
        <w:t>06 10 00</w:t>
      </w:r>
      <w:r w:rsidRPr="006B2B04">
        <w:t xml:space="preserve"> – Rough Carpentry</w:t>
      </w:r>
      <w:r>
        <w:t>:</w:t>
      </w:r>
      <w:r w:rsidR="00345A12">
        <w:t xml:space="preserve"> </w:t>
      </w:r>
      <w:r>
        <w:t>B</w:t>
      </w:r>
      <w:r w:rsidRPr="006B2B04">
        <w:t>l</w:t>
      </w:r>
      <w:r>
        <w:t>o</w:t>
      </w:r>
      <w:r w:rsidRPr="006B2B04">
        <w:t xml:space="preserve">cking for support of window shade </w:t>
      </w:r>
      <w:r w:rsidRPr="00D44E12">
        <w:t>hardware.</w:t>
      </w:r>
    </w:p>
    <w:p w14:paraId="213F155E" w14:textId="77777777" w:rsidR="00E618E7" w:rsidRDefault="00E618E7" w:rsidP="00B349AC">
      <w:pPr>
        <w:pStyle w:val="ARCATBlank"/>
      </w:pPr>
    </w:p>
    <w:p w14:paraId="0C23733F" w14:textId="306C3CDB" w:rsidR="00E618E7" w:rsidRDefault="00E618E7" w:rsidP="00B349AC">
      <w:pPr>
        <w:pStyle w:val="ARCATParagraph"/>
      </w:pPr>
      <w:r>
        <w:t xml:space="preserve">Section </w:t>
      </w:r>
      <w:r w:rsidR="001624E5">
        <w:t xml:space="preserve">07 90 00 </w:t>
      </w:r>
      <w:r>
        <w:t>- Joint Sealers: Sealants for perimeter of shade system.</w:t>
      </w:r>
    </w:p>
    <w:p w14:paraId="4708DEED" w14:textId="77777777" w:rsidR="00E618E7" w:rsidRDefault="00E618E7" w:rsidP="00B349AC">
      <w:pPr>
        <w:pStyle w:val="ARCATBlank"/>
      </w:pPr>
    </w:p>
    <w:p w14:paraId="3A5CF5ED" w14:textId="16B5C34B" w:rsidR="00E618E7" w:rsidRDefault="00E618E7" w:rsidP="00EA5DCF">
      <w:pPr>
        <w:pStyle w:val="ARCATParagraph"/>
      </w:pPr>
      <w:r>
        <w:t xml:space="preserve">Section </w:t>
      </w:r>
      <w:r w:rsidR="001624E5">
        <w:t>09 21 23</w:t>
      </w:r>
      <w:r>
        <w:t xml:space="preserve"> - Gypsum Board Assemblies: Suspended gypsum board ceilings to contain recessed window shade pockets.</w:t>
      </w:r>
    </w:p>
    <w:p w14:paraId="1B53580C" w14:textId="77777777" w:rsidR="00E618E7" w:rsidRDefault="00E618E7" w:rsidP="00EA5DCF">
      <w:pPr>
        <w:pStyle w:val="ARCATBlank"/>
      </w:pPr>
    </w:p>
    <w:p w14:paraId="222E37E5" w14:textId="77777777" w:rsidR="00E618E7" w:rsidRDefault="00E618E7" w:rsidP="00A0118A">
      <w:pPr>
        <w:pStyle w:val="ARCATBlank"/>
      </w:pPr>
    </w:p>
    <w:p w14:paraId="62231445" w14:textId="77777777" w:rsidR="00E618E7" w:rsidRDefault="00E618E7" w:rsidP="00A0118A">
      <w:pPr>
        <w:pStyle w:val="ARCATArticle"/>
      </w:pPr>
      <w:r>
        <w:t>REFERENCES</w:t>
      </w:r>
    </w:p>
    <w:p w14:paraId="76CD913A" w14:textId="1CD08AB8" w:rsidR="00E618E7" w:rsidRPr="00A37786" w:rsidRDefault="00E618E7" w:rsidP="008E59AA">
      <w:pPr>
        <w:pStyle w:val="ARCATNote"/>
      </w:pPr>
      <w:r w:rsidRPr="00A37786">
        <w:t>** NOTE TO SPECIFIER **</w:t>
      </w:r>
      <w:r w:rsidR="00345A12">
        <w:t xml:space="preserve"> </w:t>
      </w:r>
      <w:r w:rsidRPr="00A37786">
        <w:t>Delete references from the list below that are not actually required by the text of the edited section.</w:t>
      </w:r>
    </w:p>
    <w:p w14:paraId="47494911" w14:textId="77777777" w:rsidR="00E618E7" w:rsidRDefault="00E618E7" w:rsidP="004C3A99">
      <w:pPr>
        <w:pStyle w:val="ARCATBlank"/>
      </w:pPr>
    </w:p>
    <w:p w14:paraId="6184F9B3" w14:textId="77777777" w:rsidR="00E618E7" w:rsidRPr="004E6679" w:rsidRDefault="00E618E7" w:rsidP="00B349AC">
      <w:pPr>
        <w:pStyle w:val="ARCATParagraph"/>
      </w:pPr>
      <w:r w:rsidRPr="004E6679">
        <w:t>NFPA 701-99 - Fire Tests for Flame-Resistant Textiles and Films.</w:t>
      </w:r>
    </w:p>
    <w:p w14:paraId="456C30C7" w14:textId="77777777" w:rsidR="00E618E7" w:rsidRDefault="00E618E7" w:rsidP="00B349AC">
      <w:pPr>
        <w:pStyle w:val="ARCATBlank"/>
      </w:pPr>
    </w:p>
    <w:p w14:paraId="62981995" w14:textId="77777777" w:rsidR="00E618E7" w:rsidRDefault="00E618E7" w:rsidP="00EA5DCF">
      <w:pPr>
        <w:pStyle w:val="ARCATParagraph"/>
      </w:pPr>
      <w:r>
        <w:t xml:space="preserve">GREENGUARD Environmental Institute </w:t>
      </w:r>
      <w:r w:rsidR="00A0226A">
        <w:t>Gold</w:t>
      </w:r>
      <w:r>
        <w:t>.</w:t>
      </w:r>
    </w:p>
    <w:p w14:paraId="001A5A6D" w14:textId="77777777" w:rsidR="00E618E7" w:rsidRDefault="00E618E7" w:rsidP="00EA5DCF">
      <w:pPr>
        <w:pStyle w:val="ARCATBlank"/>
      </w:pPr>
    </w:p>
    <w:p w14:paraId="0E0BAD4A" w14:textId="77777777" w:rsidR="00E618E7" w:rsidRDefault="00E618E7" w:rsidP="00EA5DCF">
      <w:pPr>
        <w:pStyle w:val="ARCATParagraph"/>
      </w:pPr>
      <w:r>
        <w:t>US Green Building Council.</w:t>
      </w:r>
    </w:p>
    <w:p w14:paraId="7103B15E" w14:textId="77777777" w:rsidR="00E618E7" w:rsidRDefault="00E618E7" w:rsidP="00EA5DCF">
      <w:pPr>
        <w:pStyle w:val="ARCATBlank"/>
      </w:pPr>
    </w:p>
    <w:p w14:paraId="35B86847" w14:textId="49DC0157" w:rsidR="001624E5" w:rsidRDefault="001118EA" w:rsidP="00F3222C">
      <w:pPr>
        <w:pStyle w:val="ARCATParagraph"/>
      </w:pPr>
      <w:r w:rsidRPr="00F6396D">
        <w:t>ANSI/WCMA A100.1-20</w:t>
      </w:r>
      <w:r>
        <w:t>22. For manual window shades with closed loop bead chains, all shades will meet all current standards mandated by the Consumer Product Safety Commission</w:t>
      </w:r>
      <w:r w:rsidR="009D7F36">
        <w:t>.</w:t>
      </w:r>
    </w:p>
    <w:p w14:paraId="7E8544E1" w14:textId="77777777" w:rsidR="001624E5" w:rsidRDefault="001624E5" w:rsidP="00F3222C">
      <w:pPr>
        <w:pStyle w:val="ARCATBlank"/>
      </w:pPr>
    </w:p>
    <w:p w14:paraId="59B06AD1" w14:textId="77777777" w:rsidR="00E618E7" w:rsidRDefault="00E618E7" w:rsidP="00F3222C">
      <w:pPr>
        <w:pStyle w:val="ARCATArticle"/>
      </w:pPr>
      <w:r>
        <w:t>SUBMITTALS</w:t>
      </w:r>
    </w:p>
    <w:p w14:paraId="5FFEB029" w14:textId="77777777" w:rsidR="00E618E7" w:rsidRDefault="00E618E7" w:rsidP="002C5F7F">
      <w:pPr>
        <w:pStyle w:val="ARCATBlank"/>
      </w:pPr>
    </w:p>
    <w:p w14:paraId="48B905BD" w14:textId="7EF7FB70" w:rsidR="00E618E7" w:rsidRDefault="00E618E7" w:rsidP="00A77ED7">
      <w:pPr>
        <w:pStyle w:val="ARCATParagraph"/>
      </w:pPr>
      <w:r>
        <w:t xml:space="preserve">Submit under provisions of Section </w:t>
      </w:r>
      <w:r w:rsidR="00034926">
        <w:t>01 33 26</w:t>
      </w:r>
      <w:r>
        <w:t xml:space="preserve"> - Submittal Procedures:</w:t>
      </w:r>
    </w:p>
    <w:p w14:paraId="7D1DEC43" w14:textId="77777777" w:rsidR="00E618E7" w:rsidRDefault="00E618E7" w:rsidP="00A0118A">
      <w:pPr>
        <w:pStyle w:val="ARCATBlank"/>
      </w:pPr>
    </w:p>
    <w:p w14:paraId="7FFDC6EA" w14:textId="0071CFCF" w:rsidR="00E618E7" w:rsidRDefault="00E618E7" w:rsidP="00A0118A">
      <w:pPr>
        <w:pStyle w:val="ARCATParagraph"/>
      </w:pPr>
      <w:r>
        <w:t>Product Data:</w:t>
      </w:r>
      <w:r w:rsidR="00345A12">
        <w:t xml:space="preserve"> </w:t>
      </w:r>
      <w:r>
        <w:t>Manufacturer's data sheets on each product specified, including:</w:t>
      </w:r>
    </w:p>
    <w:p w14:paraId="45C4F385" w14:textId="77777777" w:rsidR="00E618E7" w:rsidRDefault="00E618E7" w:rsidP="008E59AA">
      <w:pPr>
        <w:pStyle w:val="ARCATSubPara"/>
      </w:pPr>
      <w:r>
        <w:t>Preparation instructions and recommendations.</w:t>
      </w:r>
    </w:p>
    <w:p w14:paraId="2FBF208A" w14:textId="77777777" w:rsidR="00E618E7" w:rsidRDefault="00E618E7" w:rsidP="00FA6E15">
      <w:pPr>
        <w:pStyle w:val="ARCATSubPara"/>
      </w:pPr>
      <w:r>
        <w:t>Installation and maintenance instructions.</w:t>
      </w:r>
    </w:p>
    <w:p w14:paraId="52502533" w14:textId="77777777" w:rsidR="00E618E7" w:rsidRDefault="00E618E7" w:rsidP="00FA6E15">
      <w:pPr>
        <w:pStyle w:val="ARCATSubPara"/>
      </w:pPr>
      <w:r>
        <w:lastRenderedPageBreak/>
        <w:t>Styles, material descriptions, dimensions of individual components, profiles, features, finishes and operating instructions.</w:t>
      </w:r>
    </w:p>
    <w:p w14:paraId="67AFF1E9" w14:textId="77777777" w:rsidR="00E618E7" w:rsidRDefault="00E618E7" w:rsidP="00FA6E15">
      <w:pPr>
        <w:pStyle w:val="ARCATSubPara"/>
      </w:pPr>
      <w:r>
        <w:t>Storage and handling requirements and recommendations.</w:t>
      </w:r>
    </w:p>
    <w:p w14:paraId="63E0766C" w14:textId="77777777" w:rsidR="00E618E7" w:rsidRDefault="00E618E7" w:rsidP="00FA6E15">
      <w:pPr>
        <w:pStyle w:val="ARCATSubPara"/>
      </w:pPr>
      <w:r>
        <w:t>Mounting details and installation methods.</w:t>
      </w:r>
    </w:p>
    <w:p w14:paraId="352BF3F6" w14:textId="77777777" w:rsidR="00E618E7" w:rsidRDefault="00E618E7" w:rsidP="006602BF">
      <w:pPr>
        <w:pStyle w:val="ARCATBlank"/>
      </w:pPr>
    </w:p>
    <w:p w14:paraId="723AFF54" w14:textId="23F3B6E3" w:rsidR="00E618E7" w:rsidRDefault="00E618E7" w:rsidP="008E59AA">
      <w:pPr>
        <w:pStyle w:val="ARCATNote"/>
      </w:pPr>
      <w:r>
        <w:t>** NOTE TO SPECIFIER **</w:t>
      </w:r>
      <w:r w:rsidR="00345A12">
        <w:t xml:space="preserve"> </w:t>
      </w:r>
      <w:r>
        <w:t>Include the following paragraph for projects with complex requirements for window treatment.</w:t>
      </w:r>
      <w:r w:rsidR="00345A12">
        <w:t xml:space="preserve"> </w:t>
      </w:r>
      <w:r>
        <w:t>Delete if not required.</w:t>
      </w:r>
    </w:p>
    <w:p w14:paraId="5C6226FC" w14:textId="5D3C0283" w:rsidR="00E618E7" w:rsidRDefault="00E618E7" w:rsidP="004C3A99">
      <w:pPr>
        <w:pStyle w:val="ARCATParagraph"/>
      </w:pPr>
      <w:r w:rsidRPr="004E6679">
        <w:t>Shop Drawings:</w:t>
      </w:r>
      <w:r w:rsidR="00345A12">
        <w:t xml:space="preserve"> </w:t>
      </w:r>
      <w:r w:rsidRPr="004E6679">
        <w:t>Plans, elevations, sections, product details, installation details, operational clearances, wiring diagrams and relationship to adjacent work.</w:t>
      </w:r>
    </w:p>
    <w:p w14:paraId="3C7E79EC" w14:textId="77777777" w:rsidR="00E618E7" w:rsidRDefault="00E618E7" w:rsidP="006602BF">
      <w:pPr>
        <w:pStyle w:val="ARCATBlank"/>
      </w:pPr>
    </w:p>
    <w:p w14:paraId="5B182D8C" w14:textId="4B38E6CD" w:rsidR="00E618E7" w:rsidRPr="00394644" w:rsidRDefault="00E618E7" w:rsidP="008E59AA">
      <w:pPr>
        <w:pStyle w:val="ARCATNote"/>
      </w:pPr>
      <w:r w:rsidRPr="00394644">
        <w:t>** NOTE TO SPECIFIER **</w:t>
      </w:r>
      <w:r w:rsidR="00345A12">
        <w:t xml:space="preserve"> </w:t>
      </w:r>
      <w:r w:rsidRPr="00394644">
        <w:t>Delete the following paragraphs if LEED is not applicable.</w:t>
      </w:r>
    </w:p>
    <w:p w14:paraId="49983365" w14:textId="1C83B534" w:rsidR="00E618E7" w:rsidRPr="00366F41" w:rsidRDefault="00E618E7" w:rsidP="004C3A99">
      <w:pPr>
        <w:pStyle w:val="ARCATParagraph"/>
      </w:pPr>
      <w:r w:rsidRPr="00366F41">
        <w:t>LEED Submittals:</w:t>
      </w:r>
      <w:r w:rsidR="00345A12">
        <w:t xml:space="preserve"> </w:t>
      </w:r>
      <w:r w:rsidRPr="00366F41">
        <w:t>Provide documentation of how the requirements of Credit will be met</w:t>
      </w:r>
      <w:r>
        <w:t>.</w:t>
      </w:r>
    </w:p>
    <w:p w14:paraId="6EF873DE" w14:textId="77777777" w:rsidR="00E618E7" w:rsidRPr="004E6679" w:rsidRDefault="00E618E7" w:rsidP="006602BF">
      <w:pPr>
        <w:pStyle w:val="ARCATBlank"/>
      </w:pPr>
    </w:p>
    <w:p w14:paraId="4C82051B" w14:textId="33FA8DBF" w:rsidR="00E618E7" w:rsidRPr="004E6679" w:rsidRDefault="00E618E7" w:rsidP="00B349AC">
      <w:pPr>
        <w:pStyle w:val="ARCATParagraph"/>
      </w:pPr>
      <w:r w:rsidRPr="004E6679">
        <w:t>Window Treatment Schedule:</w:t>
      </w:r>
      <w:r w:rsidR="00345A12">
        <w:t xml:space="preserve"> </w:t>
      </w:r>
      <w:r w:rsidRPr="004E6679">
        <w:t>For all roller shades.</w:t>
      </w:r>
      <w:r w:rsidR="00345A12">
        <w:t xml:space="preserve"> </w:t>
      </w:r>
      <w:r w:rsidRPr="004E6679">
        <w:t>Use same room designations as indicated on the Drawings</w:t>
      </w:r>
      <w:r>
        <w:t>,</w:t>
      </w:r>
      <w:r w:rsidRPr="001925B0">
        <w:t xml:space="preserve"> </w:t>
      </w:r>
      <w:r>
        <w:t>field verified window dimensions, quantities, type of shade, controls, fabric, and color,</w:t>
      </w:r>
      <w:r w:rsidRPr="004E6679">
        <w:t xml:space="preserve"> and include opening sizes and key to typical mounting details.</w:t>
      </w:r>
    </w:p>
    <w:p w14:paraId="330AC795" w14:textId="77777777" w:rsidR="00E618E7" w:rsidRDefault="00E618E7" w:rsidP="00B349AC">
      <w:pPr>
        <w:pStyle w:val="ARCATBlank"/>
      </w:pPr>
    </w:p>
    <w:p w14:paraId="3F9772C0" w14:textId="1C72BDD1" w:rsidR="00E618E7" w:rsidRDefault="00E618E7" w:rsidP="008E59AA">
      <w:pPr>
        <w:pStyle w:val="ARCATNote"/>
      </w:pPr>
      <w:r>
        <w:t>** NOTE TO SPECIFIER **</w:t>
      </w:r>
      <w:r w:rsidR="00345A12">
        <w:t xml:space="preserve"> </w:t>
      </w:r>
      <w:r>
        <w:t>Delete Selection Samples paragraph if colors and shade fabrics have already been selected.</w:t>
      </w:r>
    </w:p>
    <w:p w14:paraId="3019FE80" w14:textId="126EABF9" w:rsidR="00E618E7" w:rsidRDefault="00E618E7" w:rsidP="004C3A99">
      <w:pPr>
        <w:pStyle w:val="ARCATParagraph"/>
      </w:pPr>
      <w:r>
        <w:t>Selection Samples:</w:t>
      </w:r>
      <w:r w:rsidR="00345A12">
        <w:t xml:space="preserve"> </w:t>
      </w:r>
      <w:r>
        <w:t xml:space="preserve">For each </w:t>
      </w:r>
      <w:proofErr w:type="gramStart"/>
      <w:r>
        <w:t>finish</w:t>
      </w:r>
      <w:proofErr w:type="gramEnd"/>
      <w:r>
        <w:t xml:space="preserve"> product specified, two complete sets of shade cloth options and aluminum finish color samples representing manufacturer's full range of available colors and patterns.</w:t>
      </w:r>
    </w:p>
    <w:p w14:paraId="70454AAA" w14:textId="77777777" w:rsidR="00E618E7" w:rsidRDefault="00E618E7" w:rsidP="006602BF">
      <w:pPr>
        <w:pStyle w:val="ARCATBlank"/>
      </w:pPr>
    </w:p>
    <w:p w14:paraId="2D4E579E" w14:textId="7C9C5C3D" w:rsidR="00E618E7" w:rsidRDefault="00E618E7" w:rsidP="00B349AC">
      <w:pPr>
        <w:pStyle w:val="ARCATParagraph"/>
      </w:pPr>
      <w:r>
        <w:t>Verification Samples:</w:t>
      </w:r>
      <w:r w:rsidR="00345A12">
        <w:t xml:space="preserve"> </w:t>
      </w:r>
      <w:r>
        <w:t xml:space="preserve">For each </w:t>
      </w:r>
      <w:proofErr w:type="gramStart"/>
      <w:r>
        <w:t>finish</w:t>
      </w:r>
      <w:proofErr w:type="gramEnd"/>
      <w:r>
        <w:t xml:space="preserve"> product specified, two complete sets of shade components, unassembled, demonstrating compliance with specified requirements.</w:t>
      </w:r>
      <w:r w:rsidR="00345A12">
        <w:t xml:space="preserve"> </w:t>
      </w:r>
      <w:r>
        <w:t>Shade fabric sample and aluminum finish sample as selected,</w:t>
      </w:r>
      <w:r w:rsidRPr="002D4835">
        <w:t xml:space="preserve"> </w:t>
      </w:r>
      <w:r>
        <w:t>representing actual product, color, and patterns.</w:t>
      </w:r>
      <w:r w:rsidR="00345A12">
        <w:t xml:space="preserve"> </w:t>
      </w:r>
      <w:r>
        <w:t>Mark face of material to indicate interior faces.</w:t>
      </w:r>
    </w:p>
    <w:p w14:paraId="3184059E" w14:textId="77777777" w:rsidR="00E618E7" w:rsidRDefault="00E618E7" w:rsidP="00B349AC">
      <w:pPr>
        <w:pStyle w:val="ARCATBlank"/>
      </w:pPr>
    </w:p>
    <w:p w14:paraId="30D8413C" w14:textId="25CC55EE" w:rsidR="00E618E7" w:rsidRDefault="00E618E7" w:rsidP="00B349AC">
      <w:pPr>
        <w:pStyle w:val="ARCATParagraph"/>
      </w:pPr>
      <w:r>
        <w:t>Maintenance Data:</w:t>
      </w:r>
      <w:r w:rsidR="00345A12">
        <w:t xml:space="preserve"> </w:t>
      </w:r>
      <w:r>
        <w:t>Methods for maintaining roller shades, precautions regarding cleaning materials and methods,</w:t>
      </w:r>
      <w:r w:rsidR="009C0501">
        <w:t xml:space="preserve"> and</w:t>
      </w:r>
      <w:r>
        <w:t xml:space="preserve"> instructions for operatin</w:t>
      </w:r>
      <w:r w:rsidR="009C0501">
        <w:t>g</w:t>
      </w:r>
      <w:r>
        <w:t>.</w:t>
      </w:r>
    </w:p>
    <w:p w14:paraId="734B7588" w14:textId="77777777" w:rsidR="00E618E7" w:rsidRDefault="00E618E7" w:rsidP="00EA5DCF">
      <w:pPr>
        <w:pStyle w:val="ARCATBlank"/>
      </w:pPr>
    </w:p>
    <w:p w14:paraId="30E8E156" w14:textId="77777777" w:rsidR="00E618E7" w:rsidRDefault="00E618E7" w:rsidP="00EA5DCF">
      <w:pPr>
        <w:pStyle w:val="ARCATParagraph"/>
      </w:pPr>
      <w:r>
        <w:t>Manufacturer's Certificates: Certify products meet or exceed specified requirements.</w:t>
      </w:r>
    </w:p>
    <w:p w14:paraId="71196EB0" w14:textId="77777777" w:rsidR="00E618E7" w:rsidRDefault="00E618E7" w:rsidP="00EA5DCF">
      <w:pPr>
        <w:pStyle w:val="ARCATBlank"/>
      </w:pPr>
    </w:p>
    <w:p w14:paraId="77B85CF5" w14:textId="77777777" w:rsidR="00E618E7" w:rsidRDefault="00E618E7" w:rsidP="00EA5DCF">
      <w:pPr>
        <w:pStyle w:val="ARCATArticle"/>
      </w:pPr>
      <w:r>
        <w:t>QUALITY ASSURANCE</w:t>
      </w:r>
    </w:p>
    <w:p w14:paraId="76D30921" w14:textId="77777777" w:rsidR="00E618E7" w:rsidRDefault="00E618E7" w:rsidP="00F3222C">
      <w:pPr>
        <w:pStyle w:val="ARCATBlank"/>
      </w:pPr>
    </w:p>
    <w:p w14:paraId="19122702" w14:textId="77777777" w:rsidR="00E618E7" w:rsidRDefault="00E618E7" w:rsidP="00F3222C">
      <w:pPr>
        <w:pStyle w:val="ARCATParagraph"/>
      </w:pPr>
      <w:r>
        <w:t xml:space="preserve">Manufacturer Qualifications: Obtain roller shades through one source from a single manufacturer with a minimum of twenty </w:t>
      </w:r>
      <w:proofErr w:type="spellStart"/>
      <w:r>
        <w:t>years experience</w:t>
      </w:r>
      <w:proofErr w:type="spellEnd"/>
      <w:r>
        <w:t xml:space="preserve"> in manufacturing products comparable to those specified in this section.</w:t>
      </w:r>
    </w:p>
    <w:p w14:paraId="686F407B" w14:textId="77777777" w:rsidR="00E618E7" w:rsidRDefault="00E618E7" w:rsidP="00F3222C">
      <w:pPr>
        <w:pStyle w:val="ARCATBlank"/>
      </w:pPr>
    </w:p>
    <w:p w14:paraId="0F0996D6" w14:textId="77777777" w:rsidR="00E618E7" w:rsidRDefault="00E618E7" w:rsidP="002C5F7F">
      <w:pPr>
        <w:pStyle w:val="ARCATParagraph"/>
      </w:pPr>
      <w:r>
        <w:t xml:space="preserve">NFPA </w:t>
      </w:r>
      <w:r w:rsidRPr="00C45E65">
        <w:t>F</w:t>
      </w:r>
      <w:r>
        <w:t>lam</w:t>
      </w:r>
      <w:r w:rsidRPr="00C45E65">
        <w:t>e-Test</w:t>
      </w:r>
      <w:r>
        <w:t xml:space="preserve">: </w:t>
      </w:r>
      <w:r w:rsidRPr="00C45E65">
        <w:t>Passes NFPA 70</w:t>
      </w:r>
      <w:r>
        <w:t>1</w:t>
      </w:r>
      <w:r w:rsidRPr="00C45E65">
        <w:t>. Materials tested shall be identical to products proposed for use.</w:t>
      </w:r>
    </w:p>
    <w:p w14:paraId="7DEC55A6" w14:textId="77777777" w:rsidR="00E618E7" w:rsidRDefault="00E618E7" w:rsidP="00A77ED7">
      <w:pPr>
        <w:pStyle w:val="ARCATBlank"/>
      </w:pPr>
    </w:p>
    <w:p w14:paraId="6E9EAD33" w14:textId="467260C0" w:rsidR="00E618E7" w:rsidRDefault="00E618E7" w:rsidP="008E59AA">
      <w:pPr>
        <w:pStyle w:val="ARCATNote"/>
      </w:pPr>
      <w:r w:rsidRPr="00A37786">
        <w:t>** NOTE TO SPECIFIER **</w:t>
      </w:r>
      <w:r w:rsidR="00345A12">
        <w:t xml:space="preserve"> </w:t>
      </w:r>
      <w:r w:rsidRPr="00A37786">
        <w:t>Include a mock-up if the project size and/or quality warrant taking such a precaution.</w:t>
      </w:r>
      <w:r w:rsidR="00345A12">
        <w:t xml:space="preserve"> </w:t>
      </w:r>
      <w:r w:rsidRPr="00A37786">
        <w:t>The following is one example of how a mock-up on a large project might be specified.</w:t>
      </w:r>
      <w:r w:rsidR="00345A12">
        <w:t xml:space="preserve"> </w:t>
      </w:r>
      <w:r w:rsidRPr="00A37786">
        <w:t>When deciding on the extent of the mock-up, consider all the major different types of work on the project.</w:t>
      </w:r>
    </w:p>
    <w:p w14:paraId="58676CF2" w14:textId="067881D1" w:rsidR="00E618E7" w:rsidRPr="004E6679" w:rsidRDefault="00E618E7" w:rsidP="004C3A99">
      <w:pPr>
        <w:pStyle w:val="ARCATParagraph"/>
      </w:pPr>
      <w:r w:rsidRPr="004E6679">
        <w:t>Mock-Up:</w:t>
      </w:r>
      <w:r w:rsidR="00345A12">
        <w:t xml:space="preserve"> </w:t>
      </w:r>
      <w:r w:rsidRPr="004E6679">
        <w:t xml:space="preserve">Provide a mock-up of one of each </w:t>
      </w:r>
      <w:proofErr w:type="gramStart"/>
      <w:r w:rsidRPr="004E6679">
        <w:t>type</w:t>
      </w:r>
      <w:proofErr w:type="gramEnd"/>
      <w:r w:rsidRPr="004E6679">
        <w:t xml:space="preserve"> roller shade assembly specified for evaluation of mounting, appearance and accessories.</w:t>
      </w:r>
    </w:p>
    <w:p w14:paraId="12CB5DA7" w14:textId="77777777" w:rsidR="00E618E7" w:rsidRDefault="00E618E7" w:rsidP="008E59AA">
      <w:pPr>
        <w:pStyle w:val="ARCATSubPara"/>
      </w:pPr>
      <w:r>
        <w:t>Locate mock-up in window(s) designated by Architect.</w:t>
      </w:r>
    </w:p>
    <w:p w14:paraId="1ED48C10" w14:textId="77777777" w:rsidR="00E618E7" w:rsidRDefault="00E618E7" w:rsidP="00FA6E15">
      <w:pPr>
        <w:pStyle w:val="ARCATSubPara"/>
      </w:pPr>
      <w:r>
        <w:t>Do not proceed with remaining work until mock-up is accepted by Architect.</w:t>
      </w:r>
    </w:p>
    <w:p w14:paraId="5B0E04B9" w14:textId="77777777" w:rsidR="00E618E7" w:rsidRPr="00A37786" w:rsidRDefault="00E618E7" w:rsidP="00B349AC">
      <w:pPr>
        <w:pStyle w:val="ARCATBlank"/>
      </w:pPr>
    </w:p>
    <w:p w14:paraId="43D80EEA" w14:textId="77777777" w:rsidR="00E618E7" w:rsidRDefault="00E618E7" w:rsidP="00B349AC">
      <w:pPr>
        <w:pStyle w:val="ARCATArticle"/>
      </w:pPr>
      <w:r>
        <w:t>DELIVERY, STORAGE, AND HANDLING</w:t>
      </w:r>
    </w:p>
    <w:p w14:paraId="52C0FB74" w14:textId="77777777" w:rsidR="00E618E7" w:rsidRDefault="00E618E7" w:rsidP="00EA5DCF">
      <w:pPr>
        <w:pStyle w:val="ARCATBlank"/>
      </w:pPr>
    </w:p>
    <w:p w14:paraId="507B5FD1" w14:textId="77777777" w:rsidR="00E618E7" w:rsidRDefault="00E618E7" w:rsidP="00EA5DCF">
      <w:pPr>
        <w:pStyle w:val="ARCATParagraph"/>
      </w:pPr>
      <w:r w:rsidRPr="00903C7F">
        <w:t>Do not deliver window shades until building is enclosed and con</w:t>
      </w:r>
      <w:r>
        <w:t>struction within spaces where shades will be installed is substantially complete.</w:t>
      </w:r>
    </w:p>
    <w:p w14:paraId="2817A420" w14:textId="77777777" w:rsidR="00E618E7" w:rsidRDefault="00E618E7" w:rsidP="00EA5DCF">
      <w:pPr>
        <w:pStyle w:val="ARCATBlank"/>
      </w:pPr>
    </w:p>
    <w:p w14:paraId="2E00393E" w14:textId="77777777" w:rsidR="00E618E7" w:rsidRDefault="00E618E7" w:rsidP="00EA5DCF">
      <w:pPr>
        <w:pStyle w:val="ARCATParagraph"/>
      </w:pPr>
      <w:r>
        <w:t>Deliver products in manufacturer's original, unopened, undamaged containers with labels intact.</w:t>
      </w:r>
    </w:p>
    <w:p w14:paraId="59A0BC4A" w14:textId="77777777" w:rsidR="00E618E7" w:rsidRDefault="00E618E7" w:rsidP="00E618E7"/>
    <w:p w14:paraId="066448A4" w14:textId="77777777" w:rsidR="00E618E7" w:rsidRDefault="00E618E7" w:rsidP="004C3A99">
      <w:pPr>
        <w:pStyle w:val="ARCATParagraph"/>
      </w:pPr>
      <w:r>
        <w:t>Label containers and shades according to Window Shade Schedule.</w:t>
      </w:r>
    </w:p>
    <w:p w14:paraId="50436251" w14:textId="77777777" w:rsidR="00E618E7" w:rsidRDefault="00E618E7" w:rsidP="006602BF">
      <w:pPr>
        <w:pStyle w:val="ARCATBlank"/>
      </w:pPr>
    </w:p>
    <w:p w14:paraId="441F93BE" w14:textId="77777777" w:rsidR="00E618E7" w:rsidRDefault="00E618E7" w:rsidP="00B349AC">
      <w:pPr>
        <w:pStyle w:val="ARCATParagraph"/>
      </w:pPr>
      <w:r>
        <w:t>Store products in manufacturer's unopened packaging until ready for installation.</w:t>
      </w:r>
    </w:p>
    <w:p w14:paraId="0A73C375" w14:textId="77777777" w:rsidR="00E618E7" w:rsidRDefault="00E618E7" w:rsidP="00B349AC">
      <w:pPr>
        <w:pStyle w:val="ARCATBlank"/>
      </w:pPr>
    </w:p>
    <w:p w14:paraId="161E1468" w14:textId="77777777" w:rsidR="00E618E7" w:rsidRDefault="00E618E7" w:rsidP="00B349AC">
      <w:pPr>
        <w:pStyle w:val="ARCATArticle"/>
      </w:pPr>
      <w:r>
        <w:t>SEQUENCING</w:t>
      </w:r>
    </w:p>
    <w:p w14:paraId="1B019667" w14:textId="77777777" w:rsidR="00E618E7" w:rsidRDefault="00E618E7" w:rsidP="00EA5DCF">
      <w:pPr>
        <w:pStyle w:val="ARCATBlank"/>
      </w:pPr>
    </w:p>
    <w:p w14:paraId="26F39EDF" w14:textId="77777777" w:rsidR="00E618E7" w:rsidRDefault="00E618E7" w:rsidP="00EA5DCF">
      <w:pPr>
        <w:pStyle w:val="ARCATParagraph"/>
      </w:pPr>
      <w:r>
        <w:t>Ensure that locating templates and other information required for installation of products of this section are furnished to affected trades in time to prevent interruption of construction progress.</w:t>
      </w:r>
    </w:p>
    <w:p w14:paraId="6B22A65A" w14:textId="77777777" w:rsidR="00E618E7" w:rsidRDefault="00E618E7" w:rsidP="00EA5DCF">
      <w:pPr>
        <w:pStyle w:val="ARCATBlank"/>
      </w:pPr>
    </w:p>
    <w:p w14:paraId="2B54C6A1" w14:textId="77777777" w:rsidR="00E618E7" w:rsidRDefault="00E618E7" w:rsidP="00EA5DCF">
      <w:pPr>
        <w:pStyle w:val="ARCATParagraph"/>
      </w:pPr>
      <w:r>
        <w:t>Ensure that products of this section are supplied to affected trades in time to prevent interruption of construction progress.</w:t>
      </w:r>
    </w:p>
    <w:p w14:paraId="6E54D2BF" w14:textId="77777777" w:rsidR="00E618E7" w:rsidRDefault="00E618E7" w:rsidP="00F3222C">
      <w:pPr>
        <w:pStyle w:val="ARCATBlank"/>
      </w:pPr>
    </w:p>
    <w:p w14:paraId="593A50C9" w14:textId="77777777" w:rsidR="00E618E7" w:rsidRDefault="00E618E7" w:rsidP="00A77ED7">
      <w:pPr>
        <w:pStyle w:val="ARCATBlank"/>
      </w:pPr>
    </w:p>
    <w:p w14:paraId="2D3A161F" w14:textId="77777777" w:rsidR="00E618E7" w:rsidRDefault="00E618E7" w:rsidP="00A0118A">
      <w:pPr>
        <w:pStyle w:val="ARCATArticle"/>
      </w:pPr>
      <w:r>
        <w:t>WARRANTY</w:t>
      </w:r>
    </w:p>
    <w:p w14:paraId="286F7AB4" w14:textId="77777777" w:rsidR="00E618E7" w:rsidRDefault="00E618E7" w:rsidP="00A0118A">
      <w:pPr>
        <w:pStyle w:val="ARCATBlank"/>
      </w:pPr>
    </w:p>
    <w:p w14:paraId="57C32441" w14:textId="6849CA61" w:rsidR="00E618E7" w:rsidRDefault="00E618E7" w:rsidP="00A0118A">
      <w:pPr>
        <w:pStyle w:val="ARCATParagraph"/>
      </w:pPr>
      <w:r w:rsidRPr="00752E70">
        <w:t>Hardware and Shade Fabric</w:t>
      </w:r>
      <w:r>
        <w:t>:</w:t>
      </w:r>
      <w:r w:rsidR="00345A12">
        <w:t xml:space="preserve"> </w:t>
      </w:r>
      <w:r w:rsidRPr="00752E70">
        <w:t>Draper standard twenty-five year limited warranty</w:t>
      </w:r>
      <w:r>
        <w:t>.</w:t>
      </w:r>
    </w:p>
    <w:p w14:paraId="7452BBC9" w14:textId="77777777" w:rsidR="00E618E7" w:rsidRPr="00754EDE" w:rsidRDefault="00E618E7" w:rsidP="00A0118A">
      <w:pPr>
        <w:pStyle w:val="ARCATBlank"/>
      </w:pPr>
    </w:p>
    <w:p w14:paraId="24FAF69F" w14:textId="77777777" w:rsidR="00E618E7" w:rsidRDefault="00E618E7" w:rsidP="00B349AC">
      <w:pPr>
        <w:pStyle w:val="ARCATBlank"/>
      </w:pPr>
    </w:p>
    <w:p w14:paraId="4AD3FB1E" w14:textId="77777777" w:rsidR="00E618E7" w:rsidRDefault="00E618E7" w:rsidP="00B349AC">
      <w:pPr>
        <w:pStyle w:val="ARCATPart"/>
      </w:pPr>
      <w:r>
        <w:t>PRODUCTS</w:t>
      </w:r>
    </w:p>
    <w:p w14:paraId="41558112" w14:textId="77777777" w:rsidR="00E618E7" w:rsidRDefault="00E618E7" w:rsidP="00B349AC">
      <w:pPr>
        <w:pStyle w:val="ARCATBlank"/>
      </w:pPr>
    </w:p>
    <w:p w14:paraId="08455AD9" w14:textId="77777777" w:rsidR="00E618E7" w:rsidRDefault="00E618E7" w:rsidP="00EA5DCF">
      <w:pPr>
        <w:pStyle w:val="ARCATArticle"/>
      </w:pPr>
      <w:r>
        <w:t>MANUFACTURERS</w:t>
      </w:r>
    </w:p>
    <w:p w14:paraId="67BAD8FF" w14:textId="77777777" w:rsidR="00E618E7" w:rsidRDefault="00E618E7" w:rsidP="00EA5DCF">
      <w:pPr>
        <w:pStyle w:val="ARCATBlank"/>
      </w:pPr>
    </w:p>
    <w:p w14:paraId="0623A840" w14:textId="6F9E2E67" w:rsidR="00E618E7" w:rsidRDefault="00D34C84" w:rsidP="00EA5DCF">
      <w:pPr>
        <w:pStyle w:val="ARCATParagraph"/>
      </w:pPr>
      <w:r w:rsidRPr="00D34C84">
        <w:t>Acceptable Manufacturer: Draper, Inc. Sales offices and manufacturing facility located at:</w:t>
      </w:r>
      <w:r w:rsidR="00E618E7" w:rsidRPr="000F0CFB">
        <w:t xml:space="preserve"> 411 S. Pearl P. O. Box 425; Spiceland, IN</w:t>
      </w:r>
      <w:r w:rsidR="00345A12">
        <w:t xml:space="preserve"> </w:t>
      </w:r>
      <w:r w:rsidR="00E618E7" w:rsidRPr="000F0CFB">
        <w:t>47385-0425.</w:t>
      </w:r>
      <w:r w:rsidR="00345A12">
        <w:t xml:space="preserve"> </w:t>
      </w:r>
      <w:r w:rsidR="00E618E7" w:rsidRPr="000F0CFB">
        <w:t>ASD.</w:t>
      </w:r>
      <w:r w:rsidR="00345A12">
        <w:t xml:space="preserve"> </w:t>
      </w:r>
      <w:r w:rsidR="00E618E7" w:rsidRPr="000F0CFB">
        <w:t xml:space="preserve">Toll Free Tel: 800-238-7999; Tel: 765-987-7999; </w:t>
      </w:r>
      <w:r w:rsidR="000E6E16">
        <w:t xml:space="preserve">Web: </w:t>
      </w:r>
      <w:hyperlink r:id="rId14" w:history="1">
        <w:r w:rsidR="000E6E16" w:rsidRPr="000E6E16">
          <w:t>www.draperinc.com</w:t>
        </w:r>
      </w:hyperlink>
      <w:r w:rsidR="000E6E16">
        <w:t>.</w:t>
      </w:r>
    </w:p>
    <w:p w14:paraId="20FA4B29" w14:textId="77777777" w:rsidR="00E618E7" w:rsidRDefault="00E618E7" w:rsidP="00EA5DCF">
      <w:pPr>
        <w:pStyle w:val="ARCATBlank"/>
      </w:pPr>
    </w:p>
    <w:p w14:paraId="3D22284E" w14:textId="15C55F05" w:rsidR="00E618E7" w:rsidRPr="00A37786" w:rsidRDefault="00E618E7" w:rsidP="008E59AA">
      <w:pPr>
        <w:pStyle w:val="ARCATNote"/>
      </w:pPr>
      <w:r w:rsidRPr="00A37786">
        <w:t>** NOTE TO SPECIFIER **</w:t>
      </w:r>
      <w:r w:rsidR="00345A12">
        <w:t xml:space="preserve"> </w:t>
      </w:r>
      <w:r w:rsidRPr="00A37786">
        <w:t>Delete one of the following two paragraphs; coordinate with requirements of Division 1 section on product options and substitutions.</w:t>
      </w:r>
    </w:p>
    <w:p w14:paraId="62710BF4" w14:textId="1E60EA55" w:rsidR="00E618E7" w:rsidRDefault="00E618E7" w:rsidP="004C3A99">
      <w:pPr>
        <w:pStyle w:val="ARCATParagraph"/>
      </w:pPr>
      <w:r>
        <w:t>Substitutions:</w:t>
      </w:r>
      <w:r w:rsidR="00345A12">
        <w:t xml:space="preserve"> </w:t>
      </w:r>
      <w:r>
        <w:t>Not permitted.</w:t>
      </w:r>
    </w:p>
    <w:p w14:paraId="25E484C1" w14:textId="77777777" w:rsidR="00E618E7" w:rsidRDefault="00E618E7" w:rsidP="006602BF">
      <w:pPr>
        <w:pStyle w:val="ARCATBlank"/>
      </w:pPr>
    </w:p>
    <w:p w14:paraId="4AC5B648" w14:textId="569C0A08" w:rsidR="00E618E7" w:rsidRDefault="00E618E7" w:rsidP="00B349AC">
      <w:pPr>
        <w:pStyle w:val="ARCATParagraph"/>
      </w:pPr>
      <w:r>
        <w:t>Requests for substitutions will be considered in accordance with provisions of Section 01</w:t>
      </w:r>
      <w:r w:rsidR="006C6FA0">
        <w:t xml:space="preserve"> </w:t>
      </w:r>
      <w:r>
        <w:t>60</w:t>
      </w:r>
      <w:r w:rsidR="006C6FA0">
        <w:t xml:space="preserve"> 0</w:t>
      </w:r>
      <w:r>
        <w:t>0.</w:t>
      </w:r>
    </w:p>
    <w:p w14:paraId="1DEEBDA7" w14:textId="77777777" w:rsidR="00E618E7" w:rsidRDefault="00E618E7" w:rsidP="00B349AC">
      <w:pPr>
        <w:pStyle w:val="ARCATBlank"/>
      </w:pPr>
    </w:p>
    <w:p w14:paraId="6AEE6CCF" w14:textId="3BA5E71F" w:rsidR="00E618E7" w:rsidRPr="00E05915" w:rsidRDefault="00E618E7" w:rsidP="008E59AA">
      <w:pPr>
        <w:pStyle w:val="ARCATNote"/>
      </w:pPr>
      <w:r w:rsidRPr="00A37786">
        <w:t>** NOTE TO SPECIFIER **</w:t>
      </w:r>
      <w:r w:rsidR="00345A12">
        <w:t xml:space="preserve"> </w:t>
      </w:r>
      <w:r w:rsidRPr="00A37786">
        <w:t xml:space="preserve">Select the shades required from the following paragraphs. </w:t>
      </w:r>
      <w:r w:rsidRPr="00E05915">
        <w:t>For each Draper window shade there are options for size, fabric, operator, operator location, controls, method of installation, hardware, and hardware finish. Refer to Draper product literature for availability of options and selection guidelines. Various options are listed in this specification section, but not all options apply to all window shades. The specifier will need to select the appropriate options, verify their availability, and delete non-applicable models and options.</w:t>
      </w:r>
    </w:p>
    <w:p w14:paraId="57D1236E" w14:textId="77777777" w:rsidR="00E618E7" w:rsidRPr="00E05915" w:rsidRDefault="00E618E7" w:rsidP="008E59AA">
      <w:pPr>
        <w:pStyle w:val="ARCATNote"/>
      </w:pPr>
    </w:p>
    <w:p w14:paraId="0D4911E6" w14:textId="12583AFF" w:rsidR="00E618E7" w:rsidRDefault="00E618E7" w:rsidP="004C3A99">
      <w:pPr>
        <w:pStyle w:val="ARCATArticle"/>
      </w:pPr>
      <w:r w:rsidRPr="00F756FB">
        <w:fldChar w:fldCharType="begin"/>
      </w:r>
      <w:r w:rsidRPr="00F756FB">
        <w:instrText xml:space="preserve">seq level1 \h \r0 </w:instrText>
      </w:r>
      <w:r w:rsidRPr="00F756FB">
        <w:fldChar w:fldCharType="end"/>
      </w:r>
      <w:r w:rsidRPr="00F756FB">
        <w:fldChar w:fldCharType="begin"/>
      </w:r>
      <w:r w:rsidRPr="00F756FB">
        <w:instrText xml:space="preserve">seq level2 \h \r0 </w:instrText>
      </w:r>
      <w:r w:rsidRPr="00F756FB">
        <w:fldChar w:fldCharType="end"/>
      </w:r>
      <w:r w:rsidRPr="00F756FB">
        <w:t xml:space="preserve">MANUALLY OPERATED </w:t>
      </w:r>
      <w:r w:rsidR="009C0501">
        <w:t xml:space="preserve">EXTERIOR </w:t>
      </w:r>
      <w:r w:rsidRPr="00F756FB">
        <w:t>WINDOW SHADES</w:t>
      </w:r>
    </w:p>
    <w:p w14:paraId="47405D5A" w14:textId="77777777" w:rsidR="00E618E7" w:rsidRDefault="00E618E7" w:rsidP="006602BF">
      <w:pPr>
        <w:pStyle w:val="ARCATBlank"/>
      </w:pPr>
    </w:p>
    <w:p w14:paraId="0B4A1366" w14:textId="1A423FF8" w:rsidR="00E618E7" w:rsidRDefault="00B20447" w:rsidP="004C3A99">
      <w:pPr>
        <w:pStyle w:val="ARCATParagraph"/>
      </w:pPr>
      <w:r>
        <w:t xml:space="preserve">Manually Operated Window Shades with Independent Control: Manually operated, vertical roll-up, fabric window shade with components necessary for complete installation; </w:t>
      </w:r>
      <w:r w:rsidR="009D30BD">
        <w:t xml:space="preserve">Exterior </w:t>
      </w:r>
      <w:r>
        <w:t>Clutch-</w:t>
      </w:r>
      <w:r w:rsidR="009D30BD">
        <w:t>O</w:t>
      </w:r>
      <w:r>
        <w:t>perated FlexShade as manufactured by Draper, Inc</w:t>
      </w:r>
      <w:r w:rsidR="00E618E7">
        <w:t>.</w:t>
      </w:r>
      <w:r w:rsidR="00E618E7" w:rsidRPr="00702091">
        <w:t xml:space="preserve"> </w:t>
      </w:r>
    </w:p>
    <w:p w14:paraId="33D6F165" w14:textId="77777777" w:rsidR="00E618E7" w:rsidRDefault="00E618E7" w:rsidP="008E59AA">
      <w:pPr>
        <w:pStyle w:val="ARCATSubPara"/>
      </w:pPr>
      <w:r>
        <w:t>Operation: Bead chain and clutch operating mechanism</w:t>
      </w:r>
      <w:r w:rsidRPr="003E3FE0">
        <w:t xml:space="preserve"> </w:t>
      </w:r>
      <w:r>
        <w:t>allowing shade to stop when chain is released. Designed never to need adjustment or lubrication. Provide limit stops to prevent shade from being raised or lowered too far.</w:t>
      </w:r>
    </w:p>
    <w:p w14:paraId="57F77227" w14:textId="4AE1A1B1" w:rsidR="00E618E7" w:rsidRDefault="00E618E7" w:rsidP="001118EA">
      <w:pPr>
        <w:pStyle w:val="ARCATSubSub1"/>
      </w:pPr>
      <w:r>
        <w:t xml:space="preserve">Clutch mechanism: </w:t>
      </w:r>
      <w:r w:rsidR="009D30BD">
        <w:t xml:space="preserve">DuPont™ Zytel® nylon resin (glass fiber reinforced), black or white. Bi-directional for mounting at either end of roller. Minimum lifting capacity of 20 </w:t>
      </w:r>
      <w:proofErr w:type="spellStart"/>
      <w:r w:rsidR="009D30BD">
        <w:t>lbs</w:t>
      </w:r>
      <w:proofErr w:type="spellEnd"/>
      <w:r w:rsidR="009D30BD">
        <w:t xml:space="preserve"> (9 kg</w:t>
      </w:r>
      <w:proofErr w:type="gramStart"/>
      <w:r w:rsidR="009D30BD">
        <w:t>).</w:t>
      </w:r>
      <w:r w:rsidR="0071492E" w:rsidRPr="00A20658">
        <w:t>.</w:t>
      </w:r>
      <w:proofErr w:type="gramEnd"/>
    </w:p>
    <w:p w14:paraId="4AE3206D" w14:textId="31E84691" w:rsidR="00E618E7" w:rsidRDefault="00E618E7" w:rsidP="008E59AA">
      <w:pPr>
        <w:pStyle w:val="ARCATNote"/>
      </w:pPr>
      <w:r w:rsidRPr="00A37786">
        <w:t>** NOTE TO SPECIFIER **</w:t>
      </w:r>
      <w:r w:rsidR="00345A12">
        <w:t xml:space="preserve"> </w:t>
      </w:r>
      <w:r w:rsidR="001118EA">
        <w:t>Select</w:t>
      </w:r>
      <w:r w:rsidR="001118EA" w:rsidRPr="00F756FB">
        <w:t xml:space="preserve"> bead chain</w:t>
      </w:r>
      <w:r w:rsidR="001118EA">
        <w:t xml:space="preserve"> from the following paragraphs and delete the ones not required</w:t>
      </w:r>
      <w:r w:rsidRPr="00F756FB">
        <w:t xml:space="preserve">. </w:t>
      </w:r>
    </w:p>
    <w:p w14:paraId="7CC4F85D" w14:textId="7F97877C" w:rsidR="001118EA" w:rsidRDefault="001118EA" w:rsidP="001118EA">
      <w:pPr>
        <w:pStyle w:val="ARCATSubSub1"/>
      </w:pPr>
      <w:r w:rsidRPr="00A20658">
        <w:t xml:space="preserve">Bead chain loop: </w:t>
      </w:r>
      <w:r>
        <w:t>Polyester</w:t>
      </w:r>
      <w:r w:rsidRPr="00A20658">
        <w:t xml:space="preserve"> bead chain</w:t>
      </w:r>
      <w:r>
        <w:t xml:space="preserve">, </w:t>
      </w:r>
      <w:r w:rsidRPr="00260F33">
        <w:t>Ivory.</w:t>
      </w:r>
    </w:p>
    <w:p w14:paraId="2B79109B" w14:textId="77777777" w:rsidR="001118EA" w:rsidRDefault="001118EA" w:rsidP="001118EA">
      <w:pPr>
        <w:pStyle w:val="ARCATSubSub1"/>
      </w:pPr>
      <w:r w:rsidRPr="00A20658">
        <w:t xml:space="preserve">Bead chain loop: </w:t>
      </w:r>
      <w:r>
        <w:t>Polyester</w:t>
      </w:r>
      <w:r w:rsidRPr="00A20658">
        <w:t xml:space="preserve"> bead chain</w:t>
      </w:r>
      <w:r>
        <w:t xml:space="preserve">, </w:t>
      </w:r>
      <w:r w:rsidRPr="00260F33">
        <w:t>Grey.</w:t>
      </w:r>
    </w:p>
    <w:p w14:paraId="5E7ED7DC" w14:textId="77777777" w:rsidR="001118EA" w:rsidRDefault="001118EA" w:rsidP="001118EA">
      <w:pPr>
        <w:pStyle w:val="ARCATSubSub1"/>
      </w:pPr>
      <w:r w:rsidRPr="00A20658">
        <w:t xml:space="preserve">Bead chain loop: </w:t>
      </w:r>
      <w:r>
        <w:t>Polyester</w:t>
      </w:r>
      <w:r w:rsidRPr="00A20658">
        <w:t xml:space="preserve"> bead chain</w:t>
      </w:r>
      <w:r>
        <w:t xml:space="preserve">, </w:t>
      </w:r>
      <w:r w:rsidRPr="00260F33">
        <w:t>White.</w:t>
      </w:r>
    </w:p>
    <w:p w14:paraId="432BECB0" w14:textId="77777777" w:rsidR="001118EA" w:rsidRDefault="001118EA" w:rsidP="001118EA">
      <w:pPr>
        <w:pStyle w:val="ARCATSubSub1"/>
      </w:pPr>
      <w:r w:rsidRPr="00A20658">
        <w:t xml:space="preserve">Bead chain loop: </w:t>
      </w:r>
      <w:r>
        <w:t>Polyester</w:t>
      </w:r>
      <w:r w:rsidRPr="00A20658">
        <w:t xml:space="preserve"> bead chain</w:t>
      </w:r>
      <w:r>
        <w:t xml:space="preserve">, </w:t>
      </w:r>
      <w:r w:rsidRPr="00260F33">
        <w:t>Bronze.</w:t>
      </w:r>
    </w:p>
    <w:p w14:paraId="0723E6A5" w14:textId="77777777" w:rsidR="001118EA" w:rsidRDefault="001118EA" w:rsidP="001118EA">
      <w:pPr>
        <w:pStyle w:val="ARCATSubSub1"/>
      </w:pPr>
      <w:r w:rsidRPr="00A20658">
        <w:t xml:space="preserve">Bead chain loop: </w:t>
      </w:r>
      <w:r>
        <w:t>Polyester</w:t>
      </w:r>
      <w:r w:rsidRPr="00A20658">
        <w:t xml:space="preserve"> bead chain</w:t>
      </w:r>
      <w:r>
        <w:t xml:space="preserve">, </w:t>
      </w:r>
      <w:r w:rsidRPr="00260F33">
        <w:t>Black.</w:t>
      </w:r>
    </w:p>
    <w:p w14:paraId="278B6BFF" w14:textId="0753FF18" w:rsidR="00E618E7" w:rsidRPr="00A20658" w:rsidRDefault="001118EA" w:rsidP="001118EA">
      <w:pPr>
        <w:pStyle w:val="ARCATSubSub1"/>
      </w:pPr>
      <w:r w:rsidRPr="00A20658">
        <w:t xml:space="preserve">Bead chain loop: </w:t>
      </w:r>
      <w:r>
        <w:t>Stainless Steel</w:t>
      </w:r>
      <w:r w:rsidR="00E618E7" w:rsidRPr="00A20658">
        <w:t>.</w:t>
      </w:r>
    </w:p>
    <w:p w14:paraId="2ABAD39B" w14:textId="77777777" w:rsidR="00E618E7" w:rsidRDefault="00E618E7" w:rsidP="001118EA">
      <w:pPr>
        <w:pStyle w:val="ARCATSubSub1"/>
      </w:pPr>
      <w:r w:rsidRPr="00A20658">
        <w:t xml:space="preserve">Idler Assembly: Provide roller idler assembly of molded nylon with adjustable </w:t>
      </w:r>
      <w:r w:rsidR="0071492E">
        <w:t xml:space="preserve">or spring-loaded </w:t>
      </w:r>
      <w:r w:rsidRPr="00A20658">
        <w:t>length idler pin to facilitate easy installation, and removal of shade for service.</w:t>
      </w:r>
    </w:p>
    <w:p w14:paraId="5C549D1A" w14:textId="64AD33E2" w:rsidR="00B20447" w:rsidRDefault="00B20447" w:rsidP="008E59AA">
      <w:pPr>
        <w:pStyle w:val="ARCATNote"/>
      </w:pPr>
      <w:r>
        <w:t xml:space="preserve">** NOTE TO SPECIFIER ** </w:t>
      </w:r>
      <w:r w:rsidR="001118EA" w:rsidRPr="002F5C46">
        <w:t xml:space="preserve">A Bead Chain hold down device is shipped attached to the bead chain. If this safety device is not installed </w:t>
      </w:r>
      <w:proofErr w:type="gramStart"/>
      <w:r w:rsidR="001118EA" w:rsidRPr="002F5C46">
        <w:t>properly</w:t>
      </w:r>
      <w:proofErr w:type="gramEnd"/>
      <w:r w:rsidR="001118EA" w:rsidRPr="002F5C46">
        <w:t xml:space="preserve"> it renders the shade inoperable</w:t>
      </w:r>
      <w:r>
        <w:t>.</w:t>
      </w:r>
    </w:p>
    <w:p w14:paraId="532A0189" w14:textId="3DCCB795" w:rsidR="00A2040A" w:rsidRPr="00A20658" w:rsidRDefault="001118EA" w:rsidP="001118EA">
      <w:pPr>
        <w:pStyle w:val="ARCATSubSub1"/>
      </w:pPr>
      <w:r>
        <w:t>Bead Chain Hold Down: Spring-Loaded Tensioner complying with ANSI/WCMA A100.1-2022 safety standard</w:t>
      </w:r>
      <w:r w:rsidR="00A2040A">
        <w:t>.</w:t>
      </w:r>
    </w:p>
    <w:p w14:paraId="33D2F209" w14:textId="77777777" w:rsidR="00E618E7" w:rsidRPr="00E634FD" w:rsidRDefault="00E618E7" w:rsidP="008E59AA">
      <w:pPr>
        <w:pStyle w:val="ARCATNote"/>
      </w:pPr>
      <w:r w:rsidRPr="00E634FD">
        <w:t>** NOTE TO SPECIFIER ** Select the mounting type required for window shade</w:t>
      </w:r>
      <w:r w:rsidR="00A15A32">
        <w:t>s</w:t>
      </w:r>
      <w:r w:rsidRPr="00E634FD">
        <w:t xml:space="preserve"> from the following options, delete those not applicable. If multiple types are required indicate the location of each in the schedule at the end of this section.</w:t>
      </w:r>
    </w:p>
    <w:p w14:paraId="3E9C07C1" w14:textId="77777777" w:rsidR="00242CFF" w:rsidRDefault="00242CFF" w:rsidP="008E59AA">
      <w:pPr>
        <w:pStyle w:val="ARCATSubPara"/>
      </w:pPr>
      <w:r>
        <w:t>Single Roller Configuration</w:t>
      </w:r>
      <w:r w:rsidR="007A0F60">
        <w:t>:</w:t>
      </w:r>
    </w:p>
    <w:p w14:paraId="02E251B5" w14:textId="77777777" w:rsidR="00E618E7" w:rsidRPr="00E634FD" w:rsidRDefault="00E618E7" w:rsidP="001118EA">
      <w:pPr>
        <w:pStyle w:val="ARCATSubSub1"/>
      </w:pPr>
      <w:r w:rsidRPr="00E634FD">
        <w:t>Mounting:</w:t>
      </w:r>
    </w:p>
    <w:p w14:paraId="3F653105" w14:textId="77777777" w:rsidR="00E618E7" w:rsidRPr="00E634FD" w:rsidRDefault="007B38A9" w:rsidP="001118EA">
      <w:pPr>
        <w:pStyle w:val="ARCATSubSub2"/>
      </w:pPr>
      <w:r>
        <w:t xml:space="preserve">Universal </w:t>
      </w:r>
      <w:r w:rsidR="00E618E7" w:rsidRPr="00E634FD">
        <w:t>Mounting brackets.</w:t>
      </w:r>
    </w:p>
    <w:p w14:paraId="2816635D" w14:textId="77777777" w:rsidR="00E618E7" w:rsidRPr="00E634FD" w:rsidRDefault="00E618E7" w:rsidP="001118EA">
      <w:pPr>
        <w:pStyle w:val="ARCATSubSub2"/>
      </w:pPr>
      <w:r w:rsidRPr="00E634FD">
        <w:t>Endcaps only.</w:t>
      </w:r>
    </w:p>
    <w:p w14:paraId="7DEEA965" w14:textId="77777777" w:rsidR="00E618E7" w:rsidRPr="00E634FD" w:rsidRDefault="00E618E7" w:rsidP="001118EA">
      <w:pPr>
        <w:pStyle w:val="ARCATSubSub2"/>
      </w:pPr>
      <w:r w:rsidRPr="00E634FD">
        <w:t>Endcaps and fascia.</w:t>
      </w:r>
    </w:p>
    <w:p w14:paraId="17CADFDF" w14:textId="7EA10904" w:rsidR="00E634FD" w:rsidRDefault="00E634FD" w:rsidP="008E59AA">
      <w:pPr>
        <w:pStyle w:val="ARCATNote"/>
      </w:pPr>
      <w:r w:rsidRPr="00E634FD">
        <w:t>** NOTE TO SPECIFIER **</w:t>
      </w:r>
      <w:r w:rsidR="00345A12">
        <w:t xml:space="preserve"> </w:t>
      </w:r>
      <w:r w:rsidRPr="00E634FD">
        <w:t>Shades provided without endcaps will require mounting brackets. Brackets are not used with Fascia. Delete</w:t>
      </w:r>
      <w:r w:rsidRPr="00F756FB">
        <w:t xml:space="preserve"> if not required.</w:t>
      </w:r>
    </w:p>
    <w:p w14:paraId="5CFB24EF" w14:textId="77777777" w:rsidR="00E634FD" w:rsidRDefault="00E634FD" w:rsidP="001118EA">
      <w:pPr>
        <w:pStyle w:val="ARCATSubSub1"/>
      </w:pPr>
      <w:r>
        <w:t>Brackets: Plated stamped steel. Provide size compatible with roller size.</w:t>
      </w:r>
    </w:p>
    <w:p w14:paraId="29C4C422" w14:textId="7BEA18E0" w:rsidR="00E634FD" w:rsidRDefault="00E634FD" w:rsidP="008E59AA">
      <w:pPr>
        <w:pStyle w:val="ARCATNote"/>
      </w:pPr>
      <w:r w:rsidRPr="00A37786">
        <w:t>** NOTE TO SPECIFIER **</w:t>
      </w:r>
      <w:r w:rsidR="00345A12">
        <w:t xml:space="preserve"> </w:t>
      </w:r>
      <w:r>
        <w:t>Select</w:t>
      </w:r>
      <w:r w:rsidRPr="00F756FB">
        <w:t xml:space="preserve"> </w:t>
      </w:r>
      <w:r>
        <w:t>bracket mounting type</w:t>
      </w:r>
      <w:r w:rsidRPr="00F756FB">
        <w:t xml:space="preserve"> required</w:t>
      </w:r>
      <w:r>
        <w:t xml:space="preserve"> from the following</w:t>
      </w:r>
      <w:r w:rsidRPr="00F756FB">
        <w:t xml:space="preserve"> and</w:t>
      </w:r>
      <w:r w:rsidRPr="00D33F1B">
        <w:t xml:space="preserve"> </w:t>
      </w:r>
      <w:r>
        <w:t>delete those not applicable</w:t>
      </w:r>
      <w:r w:rsidRPr="00F756FB">
        <w:t>. If multiple types are required indicate the location of each in the schedule at the end of this section.</w:t>
      </w:r>
    </w:p>
    <w:p w14:paraId="7CA527FC" w14:textId="77777777" w:rsidR="00E634FD" w:rsidRPr="00702091" w:rsidRDefault="00E634FD" w:rsidP="001118EA">
      <w:pPr>
        <w:pStyle w:val="ARCATSubSub2"/>
      </w:pPr>
      <w:r>
        <w:t>Mounted to ceiling.</w:t>
      </w:r>
    </w:p>
    <w:p w14:paraId="66FBF45E" w14:textId="77777777" w:rsidR="00E634FD" w:rsidRPr="00702091" w:rsidRDefault="00E634FD" w:rsidP="001118EA">
      <w:pPr>
        <w:pStyle w:val="ARCATSubSub2"/>
      </w:pPr>
      <w:r>
        <w:t>Mounted to wall.</w:t>
      </w:r>
    </w:p>
    <w:p w14:paraId="6ADAA3DF" w14:textId="77777777" w:rsidR="00E634FD" w:rsidRPr="00702091" w:rsidRDefault="00E634FD" w:rsidP="001118EA">
      <w:pPr>
        <w:pStyle w:val="ARCATSubSub2"/>
      </w:pPr>
      <w:r>
        <w:t>Mounted to jamb.</w:t>
      </w:r>
    </w:p>
    <w:p w14:paraId="60CD872A" w14:textId="6CBF2881" w:rsidR="00E618E7" w:rsidRDefault="00E618E7" w:rsidP="008E59AA">
      <w:pPr>
        <w:pStyle w:val="ARCATNote"/>
      </w:pPr>
      <w:r w:rsidRPr="00381514">
        <w:t>** NOTE TO SPECIFIER **</w:t>
      </w:r>
      <w:r w:rsidR="00345A12">
        <w:t xml:space="preserve"> </w:t>
      </w:r>
      <w:r w:rsidRPr="00381514">
        <w:t>Include endcaps if required and delete if not required. Endcaps are optional for Chain and Clutch Operated FlexShades. Endcaps are also required for attachment of fascia.</w:t>
      </w:r>
      <w:r w:rsidRPr="00F756FB">
        <w:t xml:space="preserve"> </w:t>
      </w:r>
    </w:p>
    <w:p w14:paraId="47C7387D" w14:textId="77777777" w:rsidR="00E618E7" w:rsidRDefault="00E618E7" w:rsidP="001118EA">
      <w:pPr>
        <w:pStyle w:val="ARCATSubSub1"/>
      </w:pPr>
      <w:r>
        <w:t>Endcaps: Stamped steel with universal design suitable for mounting to ceiling, wall, and jamb. Provide size compatible with roller size.</w:t>
      </w:r>
    </w:p>
    <w:p w14:paraId="40CEF245" w14:textId="77777777" w:rsidR="00E618E7" w:rsidRDefault="00E618E7" w:rsidP="001118EA">
      <w:pPr>
        <w:pStyle w:val="ARCATSubSub2"/>
      </w:pPr>
      <w:r w:rsidRPr="00A20658">
        <w:t xml:space="preserve">Endcap covers: </w:t>
      </w:r>
      <w:r>
        <w:t>To match fascia or headbox color.</w:t>
      </w:r>
    </w:p>
    <w:p w14:paraId="5E311941" w14:textId="181CBFA0" w:rsidR="00E618E7" w:rsidRDefault="00E618E7" w:rsidP="008E59AA">
      <w:pPr>
        <w:pStyle w:val="ARCATNote"/>
      </w:pPr>
      <w:r w:rsidRPr="00A37786">
        <w:t>** NOTE TO SPECIFIER **</w:t>
      </w:r>
      <w:r w:rsidR="00345A12">
        <w:t xml:space="preserve"> </w:t>
      </w:r>
      <w:r w:rsidRPr="00F756FB">
        <w:t>Draper manually operated shades can be provided with aluminum fascia concealing shade roller and hardware. Fascia can be mounted inside window opening extending from jamb to jamb or mounted outside and overlapping window opening. Fascia is attached to endcaps. Fascia can be provided in lengths up to 16 feet and either 3-7/8 or 4-5/8 inches high. Fascia available for reverse roll applications. Include the following paragraph if fascia is required. Delete if not required.</w:t>
      </w:r>
    </w:p>
    <w:p w14:paraId="1CA2CACD" w14:textId="77777777" w:rsidR="00E618E7" w:rsidRDefault="00E618E7" w:rsidP="001118EA">
      <w:pPr>
        <w:pStyle w:val="ARCATSubSub1"/>
      </w:pPr>
      <w:r>
        <w:fldChar w:fldCharType="begin"/>
      </w:r>
      <w:r>
        <w:instrText xml:space="preserve">seq level3 \h \r0 </w:instrText>
      </w:r>
      <w:r>
        <w:fldChar w:fldCharType="end"/>
      </w:r>
      <w:r>
        <w:t>Fascia: L shaped aluminum extrusion to conceal shade roller and hardware.</w:t>
      </w:r>
    </w:p>
    <w:p w14:paraId="2C4ADB70" w14:textId="77777777" w:rsidR="00E618E7" w:rsidRDefault="00E618E7" w:rsidP="001118EA">
      <w:pPr>
        <w:pStyle w:val="ARCATSubSub2"/>
      </w:pPr>
      <w:r w:rsidRPr="00A20658">
        <w:t>Attachment: Snaps onto endcaps without requiring exposed fasteners of any kind. Fascia can be mounted continuously across two or more shade bands.</w:t>
      </w:r>
      <w:r w:rsidR="00682878" w:rsidRPr="00682878">
        <w:t xml:space="preserve"> </w:t>
      </w:r>
      <w:r w:rsidR="00682878">
        <w:t>No notching is required.</w:t>
      </w:r>
    </w:p>
    <w:p w14:paraId="1D2A48B5" w14:textId="77777777" w:rsidR="00E97621" w:rsidRDefault="00682878" w:rsidP="00B37636">
      <w:pPr>
        <w:pStyle w:val="ARCATSubSub2"/>
      </w:pPr>
      <w:r>
        <w:t>Shape: Square Fascia Panel.</w:t>
      </w:r>
      <w:r w:rsidR="00B37636" w:rsidRPr="00B37636">
        <w:t xml:space="preserve"> </w:t>
      </w:r>
    </w:p>
    <w:p w14:paraId="225F80C9" w14:textId="0CE19216" w:rsidR="00B37636" w:rsidRDefault="00B37636" w:rsidP="00B37636">
      <w:pPr>
        <w:pStyle w:val="ARCATSubSub2"/>
      </w:pPr>
      <w:r>
        <w:t>Hardware Finish.</w:t>
      </w:r>
      <w:r w:rsidR="00E97621">
        <w:t xml:space="preserve"> </w:t>
      </w:r>
      <w:r w:rsidR="00E97621" w:rsidRPr="008A6045">
        <w:t>Powder coat finish to meet AAMA 2604 standard for organic coatings.</w:t>
      </w:r>
    </w:p>
    <w:p w14:paraId="44DC6228" w14:textId="12942BCB" w:rsidR="00B37636" w:rsidRDefault="00B37636" w:rsidP="00B37636">
      <w:pPr>
        <w:pStyle w:val="ARCATNote"/>
      </w:pPr>
      <w:r>
        <w:t>** NOTE TO SPECIFIER **</w:t>
      </w:r>
      <w:r w:rsidR="00345A12">
        <w:t xml:space="preserve"> </w:t>
      </w:r>
      <w:r>
        <w:t>Select the finish required from the following paragraphs and delete those not required.</w:t>
      </w:r>
    </w:p>
    <w:p w14:paraId="72E88A75" w14:textId="77777777" w:rsidR="00B37636" w:rsidRDefault="00B37636" w:rsidP="00B37636">
      <w:pPr>
        <w:pStyle w:val="ARCATSubSub3"/>
      </w:pPr>
      <w:r>
        <w:t>Textured Slate RAL 7043 powder coat.</w:t>
      </w:r>
    </w:p>
    <w:p w14:paraId="5E149580" w14:textId="77777777" w:rsidR="00B37636" w:rsidRDefault="00B37636" w:rsidP="00B37636">
      <w:pPr>
        <w:pStyle w:val="ARCATSubSub3"/>
      </w:pPr>
      <w:r>
        <w:t>Textured Black RAL 9005 powder coat.</w:t>
      </w:r>
    </w:p>
    <w:p w14:paraId="56B83806" w14:textId="77777777" w:rsidR="00B37636" w:rsidRDefault="00B37636" w:rsidP="00B37636">
      <w:pPr>
        <w:pStyle w:val="ARCATSubSub3"/>
      </w:pPr>
      <w:r>
        <w:t>Textured Sand RAL 1019 powder coat.</w:t>
      </w:r>
    </w:p>
    <w:p w14:paraId="744A26ED" w14:textId="77777777" w:rsidR="00B37636" w:rsidRDefault="00B37636" w:rsidP="00B37636">
      <w:pPr>
        <w:pStyle w:val="ARCATSubSub3"/>
      </w:pPr>
      <w:r>
        <w:t>Textured White RAL 9003 powder coat.</w:t>
      </w:r>
    </w:p>
    <w:p w14:paraId="5BC44FC0" w14:textId="77777777" w:rsidR="00B37636" w:rsidRDefault="00B37636" w:rsidP="00B37636">
      <w:pPr>
        <w:pStyle w:val="ARCATSubSub3"/>
      </w:pPr>
      <w:r>
        <w:t>Textured Ivory RAL 1013 powder coat.</w:t>
      </w:r>
    </w:p>
    <w:p w14:paraId="15346A1F" w14:textId="77777777" w:rsidR="00B37636" w:rsidRDefault="00B37636" w:rsidP="00B37636">
      <w:pPr>
        <w:pStyle w:val="ARCATSubSub3"/>
      </w:pPr>
      <w:r>
        <w:t>Textured Bronze RAL 7022 powder coat.</w:t>
      </w:r>
    </w:p>
    <w:p w14:paraId="0EA7E5DC" w14:textId="5EFE927D" w:rsidR="00E618E7" w:rsidRDefault="00B37636" w:rsidP="00B37636">
      <w:pPr>
        <w:pStyle w:val="ARCATSubSub3"/>
      </w:pPr>
      <w:r>
        <w:t>Custom RAL powder coat as selected by architect.</w:t>
      </w:r>
    </w:p>
    <w:p w14:paraId="51E48659" w14:textId="6E6BAE04" w:rsidR="00D3362B" w:rsidRDefault="00D3362B" w:rsidP="008E59AA">
      <w:pPr>
        <w:pStyle w:val="ARCATNote"/>
      </w:pPr>
      <w:r w:rsidRPr="00DC3A7F">
        <w:t>** NOTE TO SPECIFIER **</w:t>
      </w:r>
      <w:r w:rsidR="00345A12">
        <w:t xml:space="preserve"> </w:t>
      </w:r>
      <w:r w:rsidRPr="00DC3A7F">
        <w:t xml:space="preserve">Select one of the following </w:t>
      </w:r>
      <w:r w:rsidR="00FA5F4E" w:rsidRPr="00DC3A7F">
        <w:t xml:space="preserve">mounting </w:t>
      </w:r>
      <w:r w:rsidRPr="00DC3A7F">
        <w:t>paragraphs and delete the paragraph</w:t>
      </w:r>
      <w:r w:rsidR="00FA5F4E" w:rsidRPr="00DC3A7F">
        <w:t>s</w:t>
      </w:r>
      <w:r w:rsidRPr="00DC3A7F">
        <w:t xml:space="preserve"> not required.</w:t>
      </w:r>
    </w:p>
    <w:p w14:paraId="4702DBB3" w14:textId="2A651939" w:rsidR="00242CFF" w:rsidRPr="00E634FD" w:rsidRDefault="00242CFF" w:rsidP="00FA6E15">
      <w:pPr>
        <w:pStyle w:val="ARCATSubPara"/>
      </w:pPr>
      <w:r w:rsidRPr="00E634FD">
        <w:t xml:space="preserve">Roller Tube: Fabricated from extruded aluminum, galvanized steel, or enameled steel. Diameter, wall thickness, and material selected by manufacturer to accommodate shade type and size. </w:t>
      </w:r>
      <w:r w:rsidRPr="00450ADC">
        <w:t>Minimum roller diameter 1.5 inches</w:t>
      </w:r>
      <w:r w:rsidR="00467217">
        <w:t xml:space="preserve"> (38 mm)</w:t>
      </w:r>
      <w:r w:rsidRPr="00450ADC">
        <w:t xml:space="preserve">. </w:t>
      </w:r>
      <w:r w:rsidRPr="00E634FD">
        <w:t>Fabric connected to the roller tube with LSE (low surface energy) double sided adhesive specifically developed to attach coated textiles to metal. Adhesive attachment to eliminate horizontal impressions in fabric.</w:t>
      </w:r>
    </w:p>
    <w:p w14:paraId="6B4142CC" w14:textId="6641B893" w:rsidR="00467217" w:rsidRDefault="00467217" w:rsidP="00467217">
      <w:pPr>
        <w:pStyle w:val="ARCATSubPara"/>
      </w:pPr>
      <w:r>
        <w:t>Hem bar: Weighted aluminum.</w:t>
      </w:r>
      <w:r w:rsidRPr="00467217">
        <w:t xml:space="preserve"> </w:t>
      </w:r>
    </w:p>
    <w:p w14:paraId="41AC8797" w14:textId="77777777" w:rsidR="00467217" w:rsidRDefault="00467217" w:rsidP="00467217">
      <w:pPr>
        <w:pStyle w:val="ARCATNote"/>
      </w:pPr>
      <w:r w:rsidRPr="00A37786">
        <w:t xml:space="preserve">** NOTE TO SPECIFIER ** </w:t>
      </w:r>
      <w:r>
        <w:t xml:space="preserve">When using an exterior cable guide kit, for best aesthetics and operation on a sloped façade, the size of the shade should not exceed 10’ wide x 8’ high (3.05 x 2.4 m), and the angle should be 5 degrees or under. </w:t>
      </w:r>
      <w:r w:rsidRPr="004F39B7">
        <w:t xml:space="preserve">Kit includes </w:t>
      </w:r>
      <w:r>
        <w:t>ex</w:t>
      </w:r>
      <w:r w:rsidRPr="004F39B7">
        <w:t>terior cable hem bar finial, cable mount, cable, and tension stop. Also includes all options for wall mount, deck mount, brackets only, and fascia mounting.</w:t>
      </w:r>
    </w:p>
    <w:p w14:paraId="73D3DBCC" w14:textId="0104290A" w:rsidR="00B06DF9" w:rsidRDefault="009D30BD" w:rsidP="00B06DF9">
      <w:pPr>
        <w:pStyle w:val="ARCATSubPara"/>
      </w:pPr>
      <w:r>
        <w:t>Ex</w:t>
      </w:r>
      <w:r w:rsidR="00B06DF9">
        <w:t>terior cable guide kit.</w:t>
      </w:r>
    </w:p>
    <w:p w14:paraId="59B03CCC" w14:textId="77777777" w:rsidR="00E618E7" w:rsidRDefault="00E618E7" w:rsidP="00EA5DCF">
      <w:pPr>
        <w:pStyle w:val="ARCATBlank"/>
      </w:pPr>
    </w:p>
    <w:p w14:paraId="59194F66" w14:textId="77777777" w:rsidR="00585EDD" w:rsidRPr="00CF49B2" w:rsidRDefault="00585EDD" w:rsidP="00EA5DCF">
      <w:pPr>
        <w:pStyle w:val="ARCATBlank"/>
      </w:pPr>
    </w:p>
    <w:p w14:paraId="3B07EE79" w14:textId="77777777" w:rsidR="00E618E7" w:rsidRPr="003E4A63" w:rsidRDefault="00E618E7" w:rsidP="00EA5DCF">
      <w:pPr>
        <w:pStyle w:val="ARCATArticle"/>
      </w:pPr>
      <w:r w:rsidRPr="003E4A63">
        <w:fldChar w:fldCharType="begin"/>
      </w:r>
      <w:r w:rsidRPr="003E4A63">
        <w:instrText xml:space="preserve">seq level1 \h \r0 </w:instrText>
      </w:r>
      <w:r w:rsidRPr="003E4A63">
        <w:fldChar w:fldCharType="end"/>
      </w:r>
      <w:r w:rsidRPr="003E4A63">
        <w:fldChar w:fldCharType="begin"/>
      </w:r>
      <w:r w:rsidRPr="003E4A63">
        <w:instrText xml:space="preserve">seq level2 \h \r0 </w:instrText>
      </w:r>
      <w:r w:rsidRPr="003E4A63">
        <w:fldChar w:fldCharType="end"/>
      </w:r>
      <w:r w:rsidRPr="003E4A63">
        <w:fldChar w:fldCharType="begin"/>
      </w:r>
      <w:r w:rsidRPr="003E4A63">
        <w:instrText xml:space="preserve">seq level3 \h \r0 </w:instrText>
      </w:r>
      <w:r w:rsidRPr="003E4A63">
        <w:fldChar w:fldCharType="end"/>
      </w:r>
      <w:r w:rsidRPr="003E4A63">
        <w:t>FABRIC</w:t>
      </w:r>
    </w:p>
    <w:p w14:paraId="3A545972" w14:textId="77777777" w:rsidR="00E618E7" w:rsidRDefault="00E618E7" w:rsidP="00F3222C">
      <w:pPr>
        <w:pStyle w:val="ARCATBlank"/>
      </w:pPr>
    </w:p>
    <w:p w14:paraId="50F83AD0" w14:textId="655C3952" w:rsidR="00E618E7" w:rsidRPr="003E4A63" w:rsidDel="00A17402" w:rsidRDefault="00E618E7" w:rsidP="008E59AA">
      <w:pPr>
        <w:pStyle w:val="ARCATNote"/>
      </w:pPr>
      <w:r w:rsidRPr="00A37786">
        <w:t xml:space="preserve">** NOTE TO SPECIFIER ** </w:t>
      </w:r>
      <w:r w:rsidRPr="003E4A63">
        <w:t>Refer to Draper product literature for available shade fabrics and selection guidelines.</w:t>
      </w:r>
      <w:r>
        <w:t xml:space="preserve"> Select fabric(s), percent open and color as applicable from the following and delete those not applicable. Use the schedule at the end of this section if required to define location(s) of multiple fabrics</w:t>
      </w:r>
      <w:r w:rsidR="004363EB">
        <w:t>.</w:t>
      </w:r>
    </w:p>
    <w:p w14:paraId="5DF51394" w14:textId="77777777" w:rsidR="00E618E7" w:rsidRDefault="00E618E7" w:rsidP="008E59AA">
      <w:pPr>
        <w:pStyle w:val="ARCATNote"/>
      </w:pPr>
    </w:p>
    <w:p w14:paraId="7FAF8361" w14:textId="77777777" w:rsidR="009F0741" w:rsidRDefault="009F0741" w:rsidP="009F0741">
      <w:pPr>
        <w:pStyle w:val="ARCATParagraph"/>
        <w:widowControl w:val="0"/>
        <w:tabs>
          <w:tab w:val="clear" w:pos="0"/>
          <w:tab w:val="clear" w:pos="234"/>
          <w:tab w:val="clear" w:pos="1152"/>
          <w:tab w:val="clear" w:pos="1728"/>
          <w:tab w:val="clear" w:pos="2304"/>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spacing w:before="200"/>
      </w:pPr>
      <w:r>
        <w:t>Light-Filtering Fabrics</w:t>
      </w:r>
    </w:p>
    <w:p w14:paraId="0B500F5C" w14:textId="77777777" w:rsidR="009F0741" w:rsidRDefault="009F0741" w:rsidP="009F0741">
      <w:pPr>
        <w:pStyle w:val="ARCATSubPara"/>
        <w:widowControl w:val="0"/>
        <w:tabs>
          <w:tab w:val="clear" w:pos="0"/>
          <w:tab w:val="clear" w:pos="234"/>
          <w:tab w:val="clear" w:pos="1152"/>
          <w:tab w:val="clear" w:pos="1728"/>
          <w:tab w:val="clear" w:pos="2304"/>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PVC Coated Fiberglass</w:t>
      </w:r>
    </w:p>
    <w:p w14:paraId="1969FE49" w14:textId="77777777" w:rsidR="009F0741" w:rsidRDefault="009F0741" w:rsidP="009F0741">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Basketweave</w:t>
      </w:r>
    </w:p>
    <w:p w14:paraId="124D0366"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E Screen™ 0.5% by Mermet®: PVC coated fiberglass yarn woven in 2 by 2 basketweave. Fire rating: NFPA 701-10 TM#1, California U.S. Title 19, CAN/ULC-S109-03 Small &amp; Large Flame Test. Environmental Benefits: </w:t>
      </w:r>
      <w:r w:rsidRPr="0078389D">
        <w:t>Antimony Trioxide Free (ATF)</w:t>
      </w:r>
      <w:r>
        <w:t>. Certified to UL GREENGUARD® and GREENGUARD Gold® standards for low chemical emissions into indoor air during product usage. RoHS compliant – lead free. Bacterial and fungal resistance: ASTM E2180, ASTM G21. Average 0.5 percent open, .023 inches thick, 13.5 oz/square yard.</w:t>
      </w:r>
    </w:p>
    <w:p w14:paraId="2F882178"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E Screen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1 percent open, .020 inches thick, 13.3 oz/square yard.</w:t>
      </w:r>
    </w:p>
    <w:p w14:paraId="1478C207"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E Screen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3 percent open, .017 inches thick, 11.6 oz/square yard.</w:t>
      </w:r>
    </w:p>
    <w:p w14:paraId="77B83A51"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E Screen 5%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5 percent open, .016 inches thick, 10.7 oz/square yard.</w:t>
      </w:r>
    </w:p>
    <w:p w14:paraId="71A222F8"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E Screen 10% by Mermet: PVC coated fiberglass yarn woven in 2 by 2 basketweave. .016 inches thick.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10 percent open, .020 inches thick, 10.3 oz/square yd.</w:t>
      </w:r>
    </w:p>
    <w:p w14:paraId="74247382"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E Screen™ 0.5% with KOOLBLACK® by Mermet®: PVC coated fiberglass yarn woven in 2 by 2 basketweave. Fire rating: NFPA 701-10 TM#1, California U.S. Title 19, CAN/ULC-S109-03 Small &amp; Large Flame Test. Environmental Benefits: </w:t>
      </w:r>
      <w:r w:rsidRPr="0078389D">
        <w:t>Antimony Trioxide Free (ATF)</w:t>
      </w:r>
      <w:r>
        <w:t>. Certified to UL GREENGUARD® and GREENGUARD Gold® standards for low chemical emissions into indoor air during product usage. RoHS compliant – lead free. Bacterial and fungal resistance: ASTM E2180, ASTM G21. Average 0.5 percent open, .025 inches thick, 14.6 oz/square yard.</w:t>
      </w:r>
    </w:p>
    <w:p w14:paraId="35704653"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E Screen 1% with KOOLBLACK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.021 inches thick. Weight: 12.95 oz/square yard.</w:t>
      </w:r>
    </w:p>
    <w:p w14:paraId="2F46C0FC"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E Screen with KOOLBLACK. 3 percent open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.020 inches thick, 11.3 oz. per square yard.</w:t>
      </w:r>
    </w:p>
    <w:p w14:paraId="48664D6D"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E Screen with KOOLBLACK. 5 percent open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.019 inches thick, 10.6 oz/square yard.</w:t>
      </w:r>
    </w:p>
    <w:p w14:paraId="17B52C30"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E Screen Deco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.022 inches thick. 12.30 oz/square yard.</w:t>
      </w:r>
    </w:p>
    <w:p w14:paraId="1C6CDBE5"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E Screen Deco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.019 inches thick. 11.50 oz/square yard.</w:t>
      </w:r>
    </w:p>
    <w:p w14:paraId="173CAB59"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proofErr w:type="spellStart"/>
      <w:r>
        <w:t>Natte</w:t>
      </w:r>
      <w:proofErr w:type="spellEnd"/>
      <w:r>
        <w:t>™ 3%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E2180, ASTM G21. Openness factor: 5%. Thickness: 0.023 inches. Weight: 16.4 oz/square yard.</w:t>
      </w:r>
    </w:p>
    <w:p w14:paraId="0D862FEE"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proofErr w:type="spellStart"/>
      <w:r>
        <w:t>Natte</w:t>
      </w:r>
      <w:proofErr w:type="spellEnd"/>
      <w:r>
        <w:t xml:space="preserve"> 5%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 2180, ASTM G 21. 5% open. Thickness: 0.022 inches. Weight: 14.13 oz/square yard.</w:t>
      </w:r>
    </w:p>
    <w:p w14:paraId="6FE97295"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proofErr w:type="spellStart"/>
      <w:r>
        <w:t>Natte</w:t>
      </w:r>
      <w:proofErr w:type="spellEnd"/>
      <w:r>
        <w:t xml:space="preserve"> 10%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 2180, ASTM G 21. 5% open. Thickness: 0.021 inches. Weight: 13.48 oz/square yard.</w:t>
      </w:r>
    </w:p>
    <w:p w14:paraId="69DDB603"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S Screen 1%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.041 inches thick, 19.10 oz/square yard.</w:t>
      </w:r>
    </w:p>
    <w:p w14:paraId="799C82E7"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S Screen 4%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ASTM E 2180 and ASTM G 21. Environmental benefits: RoHS - lead free. 4 percent open, .037 inches thick, 18.9 oz/square yard.</w:t>
      </w:r>
    </w:p>
    <w:p w14:paraId="0456D4C1"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S Screen Naturals 5% by Mermet: PVC coated fiberglass wrapped in polyester thread in a fancy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.042 inches thick 15 oz/square yard.</w:t>
      </w:r>
    </w:p>
    <w:p w14:paraId="122C94E8"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SW2000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SW2000 5 percent open.</w:t>
      </w:r>
    </w:p>
    <w:p w14:paraId="535942E0"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SW2100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SW2100 10 percent open.</w:t>
      </w:r>
    </w:p>
    <w:p w14:paraId="226766DD"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SW2400 (2410)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.019 inches thick. 14.1 oz/square yard.</w:t>
      </w:r>
    </w:p>
    <w:p w14:paraId="73E1FDCE"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SW2400 (2410) 3% ATF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.020 inches thick. 14.1 oz/square yard.</w:t>
      </w:r>
    </w:p>
    <w:p w14:paraId="3FD2B9A7"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SW2500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12291237"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SW2500 1% ATF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4CAC7397"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SW2600 (2360)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10 percent open, .017 inches thick. 10.4 oz/square yard.</w:t>
      </w:r>
    </w:p>
    <w:p w14:paraId="0EDB36C2"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SW2900 (2390)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0AD06E39"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SW2900 (2390) 5% ATF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Bacterial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79212797"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rsidRPr="000D7BBC">
        <w:t xml:space="preserve">SheerWeave® Basic </w:t>
      </w:r>
      <w:r>
        <w:t>1</w:t>
      </w:r>
      <w:r w:rsidRPr="000D7BBC">
        <w:t xml:space="preserve">%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Bacterial and Fungal Resistance ASTM E 2180, ASTM G21, ASTM G22, AATCC30 Part 3, ASTM D 3273, UL GREENGUARD® Mold and Bacteria Standard ASTM 6329; includes </w:t>
      </w:r>
      <w:proofErr w:type="spellStart"/>
      <w:r w:rsidRPr="000D7BBC">
        <w:t>Microban</w:t>
      </w:r>
      <w:proofErr w:type="spellEnd"/>
      <w:r w:rsidRPr="000D7BBC">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w:t>
      </w:r>
      <w:r>
        <w:t>1</w:t>
      </w:r>
      <w:r w:rsidRPr="000D7BBC">
        <w:t xml:space="preserve"> percent Openness. Average Fabric Thickness: .02</w:t>
      </w:r>
      <w:r>
        <w:t>6</w:t>
      </w:r>
      <w:r w:rsidRPr="000D7BBC">
        <w:t xml:space="preserve"> inch. Average Fabric Weight: 1</w:t>
      </w:r>
      <w:r>
        <w:t>7.2</w:t>
      </w:r>
      <w:r w:rsidRPr="000D7BBC">
        <w:t xml:space="preserve"> ounces per square yard.</w:t>
      </w:r>
    </w:p>
    <w:p w14:paraId="07F8D67A"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Basic 3%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w:t>
      </w:r>
      <w:proofErr w:type="spellStart"/>
      <w:r>
        <w:t>ResistanceASTM</w:t>
      </w:r>
      <w:proofErr w:type="spellEnd"/>
      <w:r>
        <w:t xml:space="preserve">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Average Fabric Thickness: .025 inch. Average Fabric Weight: 16.4 ounces per square yard.</w:t>
      </w:r>
    </w:p>
    <w:p w14:paraId="7048BB4B"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Basic 5%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w:t>
      </w:r>
      <w:proofErr w:type="spellStart"/>
      <w:r>
        <w:t>ResistanceASTM</w:t>
      </w:r>
      <w:proofErr w:type="spellEnd"/>
      <w:r>
        <w:t xml:space="preserve">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Average Fabric Thickness: 0.022 inch. Average Fabric Weight: 14.1 ounces per square yard.</w:t>
      </w:r>
    </w:p>
    <w:p w14:paraId="31461632" w14:textId="77777777" w:rsidR="009F0741" w:rsidRDefault="009F0741" w:rsidP="009F0741">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Ribbed Weave</w:t>
      </w:r>
    </w:p>
    <w:p w14:paraId="68CE5002"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M Screen 1%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.022 inches thick, 13.12 oz/square yard.</w:t>
      </w:r>
    </w:p>
    <w:p w14:paraId="4DE04061"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M Screen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.022 inches thick, 12.27 oz/square yard.</w:t>
      </w:r>
    </w:p>
    <w:p w14:paraId="2F12B968"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M Screen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.022 inches thick, 11.3 oz/square yard.</w:t>
      </w:r>
    </w:p>
    <w:p w14:paraId="7C5FA165"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M Screen Deco™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3 percent open, .023 inches thick, 12.21 oz/square yd.</w:t>
      </w:r>
    </w:p>
    <w:p w14:paraId="7BBF9EFE"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M Screen Deco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.020 inches thick, 11.3 oz/square yd.</w:t>
      </w:r>
    </w:p>
    <w:p w14:paraId="0143677F"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SW3000 by Phifer: Vinyl coated fiberglass and vinyl coated polyester woven into 62 by 20 mesh. Fire rating: NFPA 701 TM#1 (small scale), NFPA 101 (Class A Rating), IBC Section 803.1.1 (Class A Rating), NFPA 701 TM#2 (large scale).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13.46 oz/sq yd, .028 inches thick. 14 percent open.</w:t>
      </w:r>
    </w:p>
    <w:p w14:paraId="11E611EF" w14:textId="77777777" w:rsidR="009F0741" w:rsidRDefault="009F0741" w:rsidP="009F0741">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Satin Weave</w:t>
      </w:r>
    </w:p>
    <w:p w14:paraId="424ACA67"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T Screen™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1 percent open, .028 inches thick, 13.83 oz/square yard.</w:t>
      </w:r>
    </w:p>
    <w:p w14:paraId="4A43A8D2"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T Screen with KOOLBLACK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.024 inches thick, 13.54 oz/square yard.</w:t>
      </w:r>
    </w:p>
    <w:p w14:paraId="20B068E4"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T Screen™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3 percent open, .027 inches thick, 12.59 oz/square yard.</w:t>
      </w:r>
    </w:p>
    <w:p w14:paraId="2AB4BC2F"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T Screen with KOOLBLACK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.029 inches thick, 13.27 oz/square yard.</w:t>
      </w:r>
    </w:p>
    <w:p w14:paraId="72A42A3E"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T Screen™ with KOOLBLACK®. 5 percent openness factor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5 percent open, .027 inches thick, 12.48 oz/ square yard.</w:t>
      </w:r>
    </w:p>
    <w:p w14:paraId="1EF57E31"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T Screen with KOOLBLACK. 5 percent open factor by Mermet: PVC coated fiberglass woven mesh. Dark on one side, light on the other. Fire rating: NFPA 701-10 TM#1, California U.S. Title 19, CAN/ULC-S109-03 Small &amp; Large Flame Test. Environmental Benefits: Certified to UL GREENGUAR® and GREENGUARD Gold standards for low chemical emissions into indoor air during product usage. RoHS compliant - lead free. Bacterial and fungal resistance: ASTM E 2180, ASTM G 21. 5 percent open, .027 inches thick, 12.48 oz/ square yard.</w:t>
      </w:r>
    </w:p>
    <w:p w14:paraId="4AF6E668" w14:textId="77777777" w:rsidR="009F0741" w:rsidRDefault="009F0741" w:rsidP="009F0741">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Twill Weave</w:t>
      </w:r>
    </w:p>
    <w:p w14:paraId="7CF1FDFE"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9803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.025 inches thick, 11.6 oz/square yard.</w:t>
      </w:r>
    </w:p>
    <w:p w14:paraId="6AA9EDC9"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SW2701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1414233F"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SW2701 1% ATF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Bacterial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6398D897"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SW2703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CAN/ULC S-102.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3 percent open. .028 inches thick. 14.0 oz/square yard.</w:t>
      </w:r>
    </w:p>
    <w:p w14:paraId="79B9F53D"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SW2705 by Phifer: Duplex basketweave fabric-light exterior color combined with dark interior color for thermal comfort and view-through. GREENGUARD Gold. Manufacturer to supply GREENGUARD Gold certificate.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.025 inches thick. 11.8 oz/square yard.</w:t>
      </w:r>
    </w:p>
    <w:p w14:paraId="6E0223F0"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SW2710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632994EA"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SW2710 10% ATF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4D42B00C" w14:textId="77777777" w:rsidR="009F0741" w:rsidRDefault="009F0741" w:rsidP="009F0741">
      <w:pPr>
        <w:pStyle w:val="ARCATSubPara"/>
        <w:widowControl w:val="0"/>
        <w:tabs>
          <w:tab w:val="clear" w:pos="0"/>
          <w:tab w:val="clear" w:pos="234"/>
          <w:tab w:val="clear" w:pos="1152"/>
          <w:tab w:val="clear" w:pos="1728"/>
          <w:tab w:val="clear" w:pos="2304"/>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Fiberglass</w:t>
      </w:r>
    </w:p>
    <w:p w14:paraId="12688A70" w14:textId="77777777" w:rsidR="009F0741" w:rsidRDefault="009F0741" w:rsidP="009F0741">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Ribbed Weave</w:t>
      </w:r>
    </w:p>
    <w:p w14:paraId="4F93A881"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proofErr w:type="spellStart"/>
      <w:r>
        <w:t>Vizela</w:t>
      </w:r>
      <w:proofErr w:type="spellEnd"/>
      <w:r>
        <w:t xml:space="preserve"> &lt; 1% by Mermet: 100 percent fiberglass with an EVA coating and PVC free.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&lt; 1% open, .013 inches thick, 8.7 oz/square yard.</w:t>
      </w:r>
    </w:p>
    <w:p w14:paraId="6EB43115"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proofErr w:type="spellStart"/>
      <w:r>
        <w:t>SilverScreen</w:t>
      </w:r>
      <w:proofErr w:type="spellEnd"/>
      <w:r>
        <w:t xml:space="preserve"> 4% by </w:t>
      </w:r>
      <w:proofErr w:type="spellStart"/>
      <w:r>
        <w:t>Verosol</w:t>
      </w:r>
      <w:proofErr w:type="spellEnd"/>
      <w:r>
        <w:t>: 36 percent fiberglass and 64 percent vinyl with an ultra-fine layer of aluminum on the backside. Fire rating: NFP 92503 specification M1, NFPA 701, B5 5867 Part 2 Type B, AS 1530. Environmental Benefits: Certified to UL GREENGUARD® and GREENGUARD Gold® standards for low chemical emissions into indoor air during product usage. RoHS compliant - Lead Free, Formaldehyde free. 5 percent Open, 0.020 inches thick, 11.7974 oz/square yard.</w:t>
      </w:r>
    </w:p>
    <w:p w14:paraId="11CBD2C4" w14:textId="77777777" w:rsidR="009F0741" w:rsidRDefault="009F0741" w:rsidP="009F0741">
      <w:pPr>
        <w:pStyle w:val="ARCATSubPara"/>
        <w:widowControl w:val="0"/>
        <w:tabs>
          <w:tab w:val="clear" w:pos="0"/>
          <w:tab w:val="clear" w:pos="234"/>
          <w:tab w:val="clear" w:pos="1152"/>
          <w:tab w:val="clear" w:pos="1728"/>
          <w:tab w:val="clear" w:pos="2304"/>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PVC Coated Polyester</w:t>
      </w:r>
    </w:p>
    <w:p w14:paraId="53615E7A" w14:textId="77777777" w:rsidR="009F0741" w:rsidRDefault="009F0741" w:rsidP="009F0741">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Basketweave</w:t>
      </w:r>
    </w:p>
    <w:p w14:paraId="59724DC7"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proofErr w:type="spellStart"/>
      <w:r>
        <w:t>SunTex</w:t>
      </w:r>
      <w:proofErr w:type="spellEnd"/>
      <w:r>
        <w:t xml:space="preserve"> 90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10% open. Thickness: 0.039 inches. Weight: 17.2 oz/square yard.</w:t>
      </w:r>
    </w:p>
    <w:p w14:paraId="111EB4DF"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proofErr w:type="spellStart"/>
      <w:r>
        <w:t>SunTex</w:t>
      </w:r>
      <w:proofErr w:type="spellEnd"/>
      <w:r>
        <w:t xml:space="preserve"> 90 Design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10% open. Thickness: 0.039 inches. Weight: 17.2 oz/square yard.</w:t>
      </w:r>
    </w:p>
    <w:p w14:paraId="620D7FDD"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proofErr w:type="spellStart"/>
      <w:r>
        <w:t>SunTex</w:t>
      </w:r>
      <w:proofErr w:type="spellEnd"/>
      <w:r>
        <w:t xml:space="preserve"> 95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5% open. Thickness: 0.029 inches. Weight: 15.4 oz/square yard.</w:t>
      </w:r>
    </w:p>
    <w:p w14:paraId="3AEF2B9C"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proofErr w:type="spellStart"/>
      <w:r>
        <w:t>SunTex</w:t>
      </w:r>
      <w:proofErr w:type="spellEnd"/>
      <w:r>
        <w:t xml:space="preserve"> 97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3% open. Thickness: 0.033 inches. Weight: 16.0 oz/square yard.</w:t>
      </w:r>
    </w:p>
    <w:p w14:paraId="0468CFD9"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PW3500 (4000)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5 percent open, 19.2 oz/sq yd, .036 inches thick.</w:t>
      </w:r>
    </w:p>
    <w:p w14:paraId="43FA78F2"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PW4100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10 percent open, 17.5 oz/sq yd, .035 inches thick.</w:t>
      </w:r>
    </w:p>
    <w:p w14:paraId="7AFEAFD5"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PW4400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3 percent open, 20.7 oz/sq yd, .037 inches thick.</w:t>
      </w:r>
    </w:p>
    <w:p w14:paraId="17AC6901"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PW4500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GREENGUARD and GREENGUARD UL Gold standards for low chemical emissions into indoor air during product usage. Safe use: RoHS/Directive 2002/95/EC, US Consumer Product Safety Commission Section 101, ANSI/WCMA A 100.1-2007 for lead content and REACH (EC 1907/2006) compliant. 5 percent open, 14.4 oz/sq yd, .024 inches thick.</w:t>
      </w:r>
    </w:p>
    <w:p w14:paraId="4C45111F"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PW4600 by Phifer: Vinyl coated polyester yarn woven into basketweave pattern. Fire rating: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17.4 oz/sq yd, .030 inches thick.</w:t>
      </w:r>
    </w:p>
    <w:p w14:paraId="10AEB03A"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Soltis Harmony 88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8 percent open, .018 inches thick, 10.61 oz/square yard.</w:t>
      </w:r>
    </w:p>
    <w:p w14:paraId="18AB4C02"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Soltis Horizon 86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14 percent open, .018 inches thick, 11.2 oz/square yard.</w:t>
      </w:r>
    </w:p>
    <w:p w14:paraId="7E8F9F45"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Soltis Master 99 by Serge Ferrari: PVC-coated polyester with silver backing on outside and pre-tensioning process for dimensional stability. Fire rating: Method 1/NFPA 701, CSFM T19, Class A/ ASTM E 84. Environmental Benefits: Certified to UL GREENGUARD and GREENGUARD Gold standards for low chemical emissions into indoor air during product usage. Recyclable through </w:t>
      </w:r>
      <w:proofErr w:type="spellStart"/>
      <w:r>
        <w:t>TexyLoop</w:t>
      </w:r>
      <w:proofErr w:type="spellEnd"/>
      <w:r>
        <w:t>. 3 percent open, .0156 inches thick, 8.6 oz/ square yard.</w:t>
      </w:r>
    </w:p>
    <w:p w14:paraId="66DE2342"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Soltis Perform 92 by Serge Ferrari: PVC-coated polyester with silver backing on outside and pre-tensioning process for dimensional stability. Fire rating: Method 1/NFPA 701, CSFM T19, Class A/ ASTM E84. Environmental Benefits: Certified to UL GREENGUARD and GREENGUARD Gold standards for low chemical emissions into indoor air during product usage. Recyclable through </w:t>
      </w:r>
      <w:proofErr w:type="spellStart"/>
      <w:r>
        <w:t>TexyLoop</w:t>
      </w:r>
      <w:proofErr w:type="spellEnd"/>
      <w:r>
        <w:t>. 4 percent open, .018 inches thick, 12.4 oz/square yard.</w:t>
      </w:r>
    </w:p>
    <w:p w14:paraId="72FB8B4B" w14:textId="77777777" w:rsidR="009F0741" w:rsidRDefault="009F0741" w:rsidP="009F0741">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Decorative Weave</w:t>
      </w:r>
    </w:p>
    <w:p w14:paraId="371BA0CD"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SW5000 by Phifer: Polyester and vinyl coated polyester woven into </w:t>
      </w:r>
      <w:proofErr w:type="gramStart"/>
      <w:r>
        <w:t>a 42</w:t>
      </w:r>
      <w:proofErr w:type="gramEnd"/>
      <w:r>
        <w:t xml:space="preserve"> by 20 mesh. Fire rating: California Technical Bulletin 117 Sect. E. Part 1/ /UBC (Class 1)/British Standard 5867. Varies depending on color. </w:t>
      </w:r>
      <w:proofErr w:type="spellStart"/>
      <w:r>
        <w:t>Bacteria</w:t>
      </w:r>
      <w:proofErr w:type="spellEnd"/>
      <w:r>
        <w:t xml:space="preserve"> and fungal resistance: ASTM E 2180, ASTM G21, ASTM G22, ASTM D3273, AATCC 30 Part 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12.3 to14.5 oz/sq yd, .035 inches - .044 inches thick, depending on color. 5 to 10 percent open, depending on color.</w:t>
      </w:r>
    </w:p>
    <w:p w14:paraId="39F4A952" w14:textId="77777777" w:rsidR="009F0741" w:rsidRDefault="009F0741" w:rsidP="009F0741">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Plain Weave</w:t>
      </w:r>
    </w:p>
    <w:p w14:paraId="7A108840"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PW4800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18.5 oz/sq yd, .036 inches thick.</w:t>
      </w:r>
    </w:p>
    <w:p w14:paraId="6747FACE" w14:textId="77777777" w:rsidR="009F0741" w:rsidRDefault="009F0741" w:rsidP="009F0741">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Twill Weave</w:t>
      </w:r>
    </w:p>
    <w:p w14:paraId="4F6D9EE8"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PW4550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12.5 oz/sq yd, .025 inches thick.</w:t>
      </w:r>
    </w:p>
    <w:p w14:paraId="3B75FD9A"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PW4650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13.3 oz/sq yd, .026 inches thick.</w:t>
      </w:r>
    </w:p>
    <w:p w14:paraId="388ED630"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PW4901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1 percent open. 15.85 oz/sq yd, .028 inches thick.</w:t>
      </w:r>
    </w:p>
    <w:p w14:paraId="5ABBAFBA"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PW4903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3 percent open. 14.9 oz/sq yd, .027 inches thick.</w:t>
      </w:r>
    </w:p>
    <w:p w14:paraId="6D514690" w14:textId="77777777" w:rsidR="009F0741" w:rsidRDefault="009F0741" w:rsidP="009F0741">
      <w:pPr>
        <w:pStyle w:val="ARCATSubPara"/>
        <w:widowControl w:val="0"/>
        <w:tabs>
          <w:tab w:val="clear" w:pos="0"/>
          <w:tab w:val="clear" w:pos="234"/>
          <w:tab w:val="clear" w:pos="1152"/>
          <w:tab w:val="clear" w:pos="1728"/>
          <w:tab w:val="clear" w:pos="2304"/>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Polyester</w:t>
      </w:r>
    </w:p>
    <w:p w14:paraId="620CF3E7" w14:textId="77777777" w:rsidR="009F0741" w:rsidRDefault="009F0741" w:rsidP="009F0741">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Basketweave</w:t>
      </w:r>
    </w:p>
    <w:p w14:paraId="25F5CCD8"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SW8000 by Phifer: PVC-free polyester. Fire rating: California U.S. Title 19 (small scale), BS 5867 2008 Part 2 Type B Performance, IBC Section 803.1.1 (Class A Rating), NFPA 701 TM#1 (small scale), NFPA 701 TM#2 (large scale), CAN/ULC-S 109 (large and small scale), CAN/CGSB2-4. 162-M80, B1 (DIN 4102-1), NFPA 101 (Class A Rating). </w:t>
      </w:r>
      <w:proofErr w:type="spellStart"/>
      <w:r>
        <w:t>Bacteria</w:t>
      </w:r>
      <w:proofErr w:type="spellEnd"/>
      <w:r>
        <w:t xml:space="preserve"> and fungal resistance: ASTM E 2180, ASTM G21. Environmental certification: Cradle to Cradle Certified Bronze and certified to ul GREENGUARD and GREENGUARD </w:t>
      </w:r>
      <w:proofErr w:type="spellStart"/>
      <w:r>
        <w:t>Golld</w:t>
      </w:r>
      <w:proofErr w:type="spellEnd"/>
      <w:r>
        <w:t xml:space="preserve"> standards for low chemical emissions into indoor air during product usage. Safe use: RoHS/Directive 2002/95/EC, ANSI/WCMA A 100.1-2007 for lead content, US Consumer Product Safety Commission Section 101and REACH (EC 1907/2006) compliant. UV Protection: Seal of Approval by the Melanoma International Foundation (MIF) for effectiveness in preventing sun damage to the skin or eyes. 3% open. .019 inches thick. 7.35 oz/square yard.</w:t>
      </w:r>
    </w:p>
    <w:p w14:paraId="61C051D5"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Privacy 0.1% by Phifer®: </w:t>
      </w:r>
      <w:r w:rsidRPr="005B57B5">
        <w:t xml:space="preserve">Vinyl coated polyester yarn </w:t>
      </w:r>
      <w:r>
        <w:t>u</w:t>
      </w:r>
      <w:r w:rsidRPr="005B57B5">
        <w:t>ses DOW ECOLIBRIUM™ bio-based, phthalate-free plasticizer.</w:t>
      </w:r>
      <w:r>
        <w:t xml:space="preserve"> Fire rating: </w:t>
      </w:r>
      <w:r w:rsidRPr="005B57B5">
        <w:t>California U.S. Title 19 (small scale), NFPA 101 (Class A Rating), NFPA 701 TM#1 (small scale), NFPA 701 TM#2 (large scale), CAN/CGSB2-4.162-M80, BS 5867 Part 2 Type B Performance, IBC Section 803.1.1 (Class A Rating), CAN/ULC-S 109 (large &amp; small scale).</w:t>
      </w:r>
      <w:r>
        <w:t xml:space="preserve"> Environmental Classification: GREENGUARD and GREENGUARD Gold Certified to these standards for low chemical emissions into indoor air during product usage. DOW ECOLIBRIUM Plasticizer is a USDA Certified Bio-Based Product. Safe Use: RoHS/Directive 2002/95/EC, ANSI/WCMA A 100.1-2007 for lead content, US Consumer Product Safety Commission Section 101. UV Protection: Seal of Approval by the Melanoma International Foundation (MIF) for effectiveness in preventing sun damage to the skin or eyes. .034 inches thick, 18.9 oz/square yard.</w:t>
      </w:r>
    </w:p>
    <w:p w14:paraId="2A1050A4"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PW4001 1% by Phifer®: Vinyl coated polyester yarn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Average 1 percent open, 21.3 oz/sq yd, .033 inches thick.</w:t>
      </w:r>
    </w:p>
    <w:p w14:paraId="4EF26B82" w14:textId="75D44889"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rsidRPr="000C2740">
        <w:t>SheerWeave® RE-USE® 1% by Phifer®: PVC-free polyester fabric is made with 85% REPREVE® performance fiber made from recycled plastic bottles and 15% virgin polyester.</w:t>
      </w:r>
      <w:r w:rsidR="00345A12">
        <w:t xml:space="preserve"> </w:t>
      </w:r>
      <w:r w:rsidRPr="000C2740">
        <w:t>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1 percent open, 11.6 oz/sq yd, .022 inches thick.</w:t>
      </w:r>
    </w:p>
    <w:p w14:paraId="45134274" w14:textId="65AED03C"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rsidRPr="000C2740">
        <w:t>SheerWeave® RE-USE® 3% by Phifer®: PVC-free polyester fabric is made with 85% REPREVE® performance fiber made from recycled plastic bottles and 15% virgin polyester.</w:t>
      </w:r>
      <w:r w:rsidR="00345A12">
        <w:t xml:space="preserve"> </w:t>
      </w:r>
      <w:r w:rsidRPr="000C2740">
        <w:t>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3 percent open, 11.8 oz/sq yd, .022 inches thick.</w:t>
      </w:r>
    </w:p>
    <w:p w14:paraId="0EE92905" w14:textId="46C11F06"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rsidRPr="000C2740">
        <w:t>SheerWeave® RE-USE® 5% by Phifer®: PVC-free polyester fabric is made with 85% REPREVE® performance fiber made from recycled plastic bottles and 15% virgin polyester.</w:t>
      </w:r>
      <w:r w:rsidR="00345A12">
        <w:t xml:space="preserve"> </w:t>
      </w:r>
      <w:r w:rsidRPr="000C2740">
        <w:t>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5 percent open, </w:t>
      </w:r>
      <w:r>
        <w:t>7</w:t>
      </w:r>
      <w:r w:rsidRPr="000C2740">
        <w:t>.</w:t>
      </w:r>
      <w:r>
        <w:t>1</w:t>
      </w:r>
      <w:r w:rsidRPr="000C2740">
        <w:t xml:space="preserve"> oz/sq yd, .022 inches thick.</w:t>
      </w:r>
    </w:p>
    <w:p w14:paraId="21D7663B" w14:textId="77777777" w:rsidR="009F0741" w:rsidRDefault="009F0741" w:rsidP="009F0741">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Decorative Weave</w:t>
      </w:r>
    </w:p>
    <w:p w14:paraId="5F79AEDD"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SW7350 by Phifer: PVC-free polyester with acrylic coating. Fire rating: NFPA 101 (Class A Rating). </w:t>
      </w:r>
      <w:proofErr w:type="spellStart"/>
      <w:r>
        <w:t>Bacteria</w:t>
      </w:r>
      <w:proofErr w:type="spellEnd"/>
      <w:r>
        <w:t xml:space="preserve"> and Fungal Resistance: ASTM G21-96, ASTM E2180. Environmental Certification: Certified to GREENGUARD and GREENGUARD Gold standards for low chemical emissions into indoor air during product usage. Safe Use: RoHS/Directive 2002/95/EC, ANSI/WCMA A 100.1-2007 for lead content, US Consumer Product Safety Commission Section 101. 0.025 inches thick, 6.54 oz/square yard.</w:t>
      </w:r>
    </w:p>
    <w:p w14:paraId="5A362E6C"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SW7450 by Phifer: PVC-free polyester with acrylic coating. Fire rating: California Technical Bulletin 117, IBC Section 803.1.1 (Class A Rating), NFPA 101 (Class A Rating). </w:t>
      </w:r>
      <w:proofErr w:type="spellStart"/>
      <w:r>
        <w:t>Bacteria</w:t>
      </w:r>
      <w:proofErr w:type="spellEnd"/>
      <w:r>
        <w:t xml:space="preserve">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.026 inches thick, 6.54 oz/square yard.</w:t>
      </w:r>
    </w:p>
    <w:p w14:paraId="6B9FD2C7" w14:textId="77777777" w:rsidR="009F0741" w:rsidRDefault="009F0741" w:rsidP="009F0741">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Warp Knit</w:t>
      </w:r>
    </w:p>
    <w:p w14:paraId="6D660B8F"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proofErr w:type="spellStart"/>
      <w:r>
        <w:t>GreenScreen</w:t>
      </w:r>
      <w:proofErr w:type="spellEnd"/>
      <w:r>
        <w:t xml:space="preserve"> Evolve 3%: </w:t>
      </w:r>
      <w:proofErr w:type="spellStart"/>
      <w:r>
        <w:t>GreenScreen</w:t>
      </w:r>
      <w:proofErr w:type="spellEnd"/>
      <w:r>
        <w:t xml:space="preserve"> Evolve is a fire retardant PVC-free fabric </w:t>
      </w:r>
      <w:proofErr w:type="gramStart"/>
      <w:r>
        <w:t>is constructed</w:t>
      </w:r>
      <w:proofErr w:type="gramEnd"/>
      <w:r>
        <w:t xml:space="preserve"> of 100 percent polyester yarn, with up to 78%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PVC Free. 3 percent open. Average Fabric Thickness: 0.027 inch (.068 mm). Average Fabric Weight: 8.41 ounces per square yard. Microbial Resistance, ASTM E2180 and ASTM G21: Pass.</w:t>
      </w:r>
    </w:p>
    <w:p w14:paraId="7ED6631C"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proofErr w:type="spellStart"/>
      <w:r>
        <w:t>GreenScreen</w:t>
      </w:r>
      <w:proofErr w:type="spellEnd"/>
      <w:r>
        <w:t xml:space="preserve"> Revive 1%. </w:t>
      </w:r>
      <w:proofErr w:type="spellStart"/>
      <w:r>
        <w:t>GreenScreen</w:t>
      </w:r>
      <w:proofErr w:type="spellEnd"/>
      <w:r>
        <w:t xml:space="preserve"> Revive is a fire retardant PVC-free fabric constructed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1 percent open. Average Fabric Thickness: 0.019 inch (0.48 mm). Average Fabric Weight: 5.87 ounces per square yard.</w:t>
      </w:r>
    </w:p>
    <w:p w14:paraId="01A51440"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proofErr w:type="spellStart"/>
      <w:r>
        <w:t>GreenScreen</w:t>
      </w:r>
      <w:proofErr w:type="spellEnd"/>
      <w:r>
        <w:t xml:space="preserve"> Revive 5%. </w:t>
      </w:r>
      <w:proofErr w:type="spellStart"/>
      <w:r>
        <w:t>GreenScreen</w:t>
      </w:r>
      <w:proofErr w:type="spellEnd"/>
      <w:r>
        <w:t xml:space="preserve"> Revive is a fire retardant PVC-free fabric </w:t>
      </w:r>
      <w:proofErr w:type="gramStart"/>
      <w:r>
        <w:t>is constructed</w:t>
      </w:r>
      <w:proofErr w:type="gramEnd"/>
      <w:r>
        <w:t xml:space="preserve">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Green PVC Free. 5 percent open. Average Fabric Thickness: 0.017 inch (.043 mm). Average Fabric Weight: 5.01 ounces per square yard.</w:t>
      </w:r>
    </w:p>
    <w:p w14:paraId="35067E18" w14:textId="77777777" w:rsidR="009F0741" w:rsidRDefault="009F0741" w:rsidP="009F0741">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Linen Pattern</w:t>
      </w:r>
    </w:p>
    <w:p w14:paraId="552023F4"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SheerWeave® Series SW7850 by Phifer®: PVC-free polyester. Fire rating: California U.S. Title 19 (small scale), NFPA 701 TM#1 (small scale), BS 5867 Part 2 Type B Performance, CAN/ULC-S 109 (large and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4D1026B0"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SW7650 by Phifer: PVC-free polyester. Fire rating: California U.S. Title 19 (small scale), NFPA 701 TM#1 (small scale), BS 5867 Part 2 Type B Performance, CAN/ULC-S 109 (large and small scale). </w:t>
      </w:r>
      <w:proofErr w:type="spellStart"/>
      <w:r>
        <w:t>Bacteria</w:t>
      </w:r>
      <w:proofErr w:type="spellEnd"/>
      <w:r>
        <w:t xml:space="preserve">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7FA90467" w14:textId="77777777" w:rsidR="009F0741" w:rsidRDefault="009F0741" w:rsidP="009F0741">
      <w:pPr>
        <w:pStyle w:val="ARCATSubPara"/>
        <w:widowControl w:val="0"/>
        <w:tabs>
          <w:tab w:val="clear" w:pos="0"/>
          <w:tab w:val="clear" w:pos="234"/>
          <w:tab w:val="clear" w:pos="1152"/>
          <w:tab w:val="clear" w:pos="1728"/>
          <w:tab w:val="clear" w:pos="2304"/>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Thermoplastic Olefin</w:t>
      </w:r>
    </w:p>
    <w:p w14:paraId="121AD4CA" w14:textId="77777777" w:rsidR="009F0741" w:rsidRDefault="009F0741" w:rsidP="009F0741">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Basketweave</w:t>
      </w:r>
    </w:p>
    <w:p w14:paraId="2A61F61E"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SheerWeave Infinity2 1%: sustainable window treatment fabric eco-friendly basketweave. Core yarn and coating are PVC-free, lead-free and 100 percent recyclable. Fire classification: ASTM E-84 (Class I), NFPA 701-2004 TM#1 (small scale), NFPA 101 (Class A Rating) and CAN/ULC-S 109-03 Large, UL GREENGUARD, GREENGUARD Gold. 1 percent open. Average Fabric Thickness: .033 inch (.838 mm) Average Fabric Weight: 14.63 ounces per square yard.</w:t>
      </w:r>
    </w:p>
    <w:p w14:paraId="0B2BA13D"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SheerWeave Infinity2 3%: sustainable window treatment fabric eco-friendly basketweave. Core yarn and coating are PVC-free, lead-free and 100 percent recyclable. Fire classification: ASTM E-84 (Class I), NFPA 701-2004 TM#1 (small scale), NFPA 101 (Class A Rating) and CAN/ULC-S 109-03 Large, UL GREENGUARD, GREENGUARD Gold. 3 percent open. Average Fabric Thickness: .031 inch (.79 mm) Average Fabric Weight: 13.69 ounces per square yard.</w:t>
      </w:r>
    </w:p>
    <w:p w14:paraId="23D54773"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SheerWeave Infinity2 5%: sustainable window treatment fabric eco-friendly basketweave. Core yarn and coating are PVC-free, lead-free and 100 percent recyclable. Fire classification: ASTM E-84 (Class I), NFPA 701-2004 TM#1 (small scale), NFPA 101 (Class A Rating) and CAN/ULC-S 109-03 Large, UL GREENGUARD, GREENGUARD Gold. 5 percent open. Average Fabric Thickness: .03 inch (.76 mm). Average Fabric Weight: 12.82 ounces per square yard.</w:t>
      </w:r>
    </w:p>
    <w:p w14:paraId="4822D9A6" w14:textId="77777777" w:rsidR="009F0741" w:rsidRDefault="009F0741" w:rsidP="009F0741">
      <w:pPr>
        <w:pStyle w:val="ARCATParagraph"/>
        <w:widowControl w:val="0"/>
        <w:tabs>
          <w:tab w:val="clear" w:pos="0"/>
          <w:tab w:val="clear" w:pos="234"/>
          <w:tab w:val="clear" w:pos="1152"/>
          <w:tab w:val="clear" w:pos="1728"/>
          <w:tab w:val="clear" w:pos="2304"/>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spacing w:before="200"/>
      </w:pPr>
      <w:r>
        <w:t>Room Darkening Fabrics</w:t>
      </w:r>
    </w:p>
    <w:p w14:paraId="7C048B18" w14:textId="77777777" w:rsidR="009F0741" w:rsidRDefault="009F0741" w:rsidP="009F0741">
      <w:pPr>
        <w:pStyle w:val="ARCATSubPara"/>
        <w:widowControl w:val="0"/>
        <w:tabs>
          <w:tab w:val="clear" w:pos="0"/>
          <w:tab w:val="clear" w:pos="234"/>
          <w:tab w:val="clear" w:pos="1152"/>
          <w:tab w:val="clear" w:pos="1728"/>
          <w:tab w:val="clear" w:pos="2304"/>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Opaque</w:t>
      </w:r>
    </w:p>
    <w:p w14:paraId="55591719" w14:textId="77777777" w:rsidR="009F0741" w:rsidRDefault="009F0741" w:rsidP="009F0741">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PVC Coated Fiberglass</w:t>
      </w:r>
    </w:p>
    <w:p w14:paraId="55D7EBD4"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Velado Blackout: </w:t>
      </w:r>
      <w:r w:rsidRPr="00BD7CAA">
        <w:t>3-ply opaque fabric consists of vinyl and fiberglass with a proprietary coating</w:t>
      </w:r>
      <w:r>
        <w:t xml:space="preserve">. </w:t>
      </w:r>
      <w:r w:rsidRPr="00BD7CAA">
        <w:t>Antimony Trioxide Free (ATF).</w:t>
      </w:r>
      <w:r>
        <w:t xml:space="preserve"> Fire Rating: NFPA 701 Test Method 1 - 2023 Edition California State Fire Marshall Title 19, Sec 1237.1. Prop 65 &amp; Massachusetts FR Approved. Environmental Benefits: Certified to UL GREENGUARD® and GREENGUARD Gold® standards for low chemical emissions into indoor air during product usage. Lead free. .010 inches thick, 11 oz/square yard, opaque.</w:t>
      </w:r>
    </w:p>
    <w:p w14:paraId="577F045F" w14:textId="77777777" w:rsidR="009F0741" w:rsidRDefault="009F0741" w:rsidP="009F0741">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Fiberglass</w:t>
      </w:r>
    </w:p>
    <w:p w14:paraId="3ED7A0FB"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proofErr w:type="spellStart"/>
      <w:r>
        <w:t>Apagon</w:t>
      </w:r>
      <w:proofErr w:type="spellEnd"/>
      <w:r>
        <w:t xml:space="preserve"> Style III is a 3-ply opaque shade fabric consisting of vinyl, fiberglass, and a proprietary coating for maximum blackout. Thread Count: 59 threads per square inch. Fire rating: NFPA 701-2019 Test Method 1. Environmental Benefits: ASTM D3335 85a - Lead Testing. Bacterial and fungal resistance: ASTM Method G-21-15 - Resistance to Fungi. Opaque, .0131 inches thick, 12.8 oz/square yard.</w:t>
      </w:r>
    </w:p>
    <w:p w14:paraId="7147894F"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Flocke by Mermet: Opaque, PVC-free fiberglass textile with acrylic flocked backing. Antistatic treated.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Draper shades made with this fabric are </w:t>
      </w:r>
      <w:proofErr w:type="spellStart"/>
      <w:r>
        <w:t>GreenSpec</w:t>
      </w:r>
      <w:proofErr w:type="spellEnd"/>
      <w:r>
        <w:t xml:space="preserve"> listed. Opaque, .020 inches thick, 15.93 oz/square yard.</w:t>
      </w:r>
    </w:p>
    <w:p w14:paraId="606B8A84"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proofErr w:type="spellStart"/>
      <w:r>
        <w:t>SunBloc</w:t>
      </w:r>
      <w:proofErr w:type="spellEnd"/>
      <w:r>
        <w:t xml:space="preserve"> Series SB9000: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Same </w:t>
      </w:r>
      <w:proofErr w:type="gramStart"/>
      <w:r>
        <w:t>color</w:t>
      </w:r>
      <w:proofErr w:type="gramEnd"/>
      <w:r>
        <w:t xml:space="preserve"> both sides. Opaque, .015 inches thick, 12 oz/square yard.</w:t>
      </w:r>
    </w:p>
    <w:p w14:paraId="18ADDCAC"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proofErr w:type="spellStart"/>
      <w:r>
        <w:t>SunBloc</w:t>
      </w:r>
      <w:proofErr w:type="spellEnd"/>
      <w:r>
        <w:t xml:space="preserve"> Series SB9100: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White exterior in all colors. Opaque, .013 inches thick, 12 oz/square yard.</w:t>
      </w:r>
    </w:p>
    <w:p w14:paraId="60F7697B" w14:textId="77777777" w:rsidR="009F0741" w:rsidRDefault="009F0741" w:rsidP="009F0741">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PVC Coated Polyester.</w:t>
      </w:r>
    </w:p>
    <w:p w14:paraId="0E9679F7"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Soltis Opaque B92 by Serge Ferrari. PVC-coated polyester with silver backing on outside and pre-tensioning process for dimensional stability. Fire rating: Method 1 and 2/NFPA 701, Class A / ASTM E84. Environmental Benefits: Certified to UL GREENGUARD and GREENGUARD Gold standards for low chemical emissions into indoor air during product usage. RoHS compliant - lead free. Recyclable through </w:t>
      </w:r>
      <w:proofErr w:type="spellStart"/>
      <w:r>
        <w:t>TexyLoop</w:t>
      </w:r>
      <w:proofErr w:type="spellEnd"/>
      <w:r>
        <w:t>. 0 percent open, .0312 inches thick, 19.1 oz/square yard.</w:t>
      </w:r>
    </w:p>
    <w:p w14:paraId="3DD1A9E2" w14:textId="77777777" w:rsidR="009F0741" w:rsidRDefault="009F0741" w:rsidP="009F0741">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Polyester</w:t>
      </w:r>
    </w:p>
    <w:p w14:paraId="2F6F22F0"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SW7001 Blackout by Phifer: PVC-free polyester with acrylic flocked backing. Fire rating: California U.S. Title 19 (small scale), BS 5867 Part 2 Type B Performance, IBC Section 803.1.1 (Class A Rating), NFPA 101 (Class A Rating), NFPA 701 TM#1 (small scale), CAN/ULC-S 109 (large and small scale), CAN/CGSB2-4. 162-M80. </w:t>
      </w:r>
      <w:proofErr w:type="spellStart"/>
      <w:r>
        <w:t>Bacteria</w:t>
      </w:r>
      <w:proofErr w:type="spellEnd"/>
      <w:r>
        <w:t xml:space="preserve"> and fungal resistance: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.023 inches thick, 11.9 oz/square yard.</w:t>
      </w:r>
    </w:p>
    <w:p w14:paraId="559C10E0"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SheerWeave® Series SW7100 by Phifer®: L</w:t>
      </w:r>
      <w:r w:rsidRPr="006C7B59">
        <w:t xml:space="preserve">aminated room darkening fabric that combines the woven texture of Style 2390 </w:t>
      </w:r>
      <w:proofErr w:type="gramStart"/>
      <w:r w:rsidRPr="006C7B59">
        <w:t>as</w:t>
      </w:r>
      <w:proofErr w:type="gramEnd"/>
      <w:r w:rsidRPr="006C7B59">
        <w:t xml:space="preserve"> the face fabric with a vinyl backing</w:t>
      </w:r>
      <w:r>
        <w:t xml:space="preserve">. Fire Rating: California U.S. Title 19 (small scale), NFPA 701 TM#1 (small scale), NFPA 701 TM#2 (large scale), NFPA 101 (Class A Rating), California Technical Bulletin 117, IBC Section 803.1.1 (Class A Rating), BS 5867 Part 2 Type B Performance, CAN/ULC-S 109 (large and small scale). Bacterial and Fungal resistance: ASTM E 2180, ASTM G21, AATCC30 Part 3, ASTM D 3273, GREENGUARD Mold and Bacteria Standard ASTM 6329; Face includes </w:t>
      </w:r>
      <w:proofErr w:type="spellStart"/>
      <w:r>
        <w:t>Microban</w:t>
      </w:r>
      <w:proofErr w:type="spellEnd"/>
      <w:r>
        <w:t xml:space="preserve"> antimicrobial additives. Environmental certification: Certified to GREENGUARD and GREENGUARD Gold standards for low chemical emissions into indoor air during product usage. Safe Use: RoHS Compliant, US Consumer Product Safety Commission Section 101, ANSI/WCMA A 100.1-2007 for lead content and REACH Compliant.</w:t>
      </w:r>
    </w:p>
    <w:p w14:paraId="5F404A59"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rsidRPr="005A2D7E">
        <w:t>SheerWeave</w:t>
      </w:r>
      <w:r>
        <w:t xml:space="preserve">® Series SW7300 by Phifer®: polyester with acrylic foamed backing. Fire rating: </w:t>
      </w:r>
      <w:r w:rsidRPr="005A2D7E">
        <w:t>NFPA 701 TM#1 (small scale)</w:t>
      </w:r>
      <w:r>
        <w:t xml:space="preserve">. </w:t>
      </w:r>
      <w:r w:rsidRPr="005A2D7E">
        <w:t>BFD IX-1</w:t>
      </w:r>
      <w:r>
        <w:t>.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REACH compliant. UV Protection: Seal of Approval by the Melanoma International Foundation (MIF) for effectiveness in preventing sun damage to the skin or eyes. Opaque, .026 inches thick, 13.6 oz/square yard.</w:t>
      </w:r>
    </w:p>
    <w:p w14:paraId="40712487"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SW7400 by Phifer: PVC-free polyester with acrylic foamed backing. Fire rating: California U.S. Title 19 (small scale), CAN/ULC-S 109 (large and small scale), CAN/CGSB 2-4. 162-M80, NFPA 701 TM#1 (small scale), NFPA 701 TM#2 (large scale). </w:t>
      </w:r>
      <w:proofErr w:type="spellStart"/>
      <w:r>
        <w:t>Bacteria</w:t>
      </w:r>
      <w:proofErr w:type="spellEnd"/>
      <w:r>
        <w:t xml:space="preserve"> and Fungal Resistance: ASTM G21-96, AATCC 174-1998 Part II and III. Environmental Certification: Certified to UL GREENGUARD and GRENGUARD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.029 inches thick, 12.53 oz/square yard.</w:t>
      </w:r>
    </w:p>
    <w:p w14:paraId="4F9333F9"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SheerWeave Series SW7500 by Phifer: PVC-free polyester with an acrylic coating. Fire rating: California U.S. Title 19 (small scale), NFPA 101 (Class A Rating), NFPA 701 TM#1 (small scale), BS 5867 Part 2 Type B Performance, CAN/ULC-S 109 (large and small scale), IBC Section 803.1.1 (Class A Rating), CAN/CGSB 2-4.162-M80. Bacterial and fungal resistance: ASTM E 2180 and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.016 inches thick, 12.14 oz/square yard.</w:t>
      </w:r>
    </w:p>
    <w:p w14:paraId="5D3DA4A2"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SheerWeave® Series SW7800 by Phifer®: PVC-free polyester with an acrylic foamed backing. Fire rating: California U.S. Title 19 (small scale), NFPA 701 TM#1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.016 inches thick, 12.14 oz/square yard.</w:t>
      </w:r>
    </w:p>
    <w:p w14:paraId="20E1B824"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Sparta Twilight™ by Mermet®. 100 percent Polyester with acrylic foam coating.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0% open, .014 inches thick, 9.9 oz/square yard.</w:t>
      </w:r>
    </w:p>
    <w:p w14:paraId="1A7FDCEE" w14:textId="79FBD6A0" w:rsidR="00E618E7" w:rsidRPr="00A37786" w:rsidRDefault="009F0741" w:rsidP="009D30BD">
      <w:pPr>
        <w:pStyle w:val="ARCATSubSub2"/>
      </w:pPr>
      <w:r>
        <w:t xml:space="preserve">Velado Blackout. 3 ply (Fiberglass, Proprietary Coating, PCE Film). Front: Fabric </w:t>
      </w:r>
      <w:proofErr w:type="gramStart"/>
      <w:r>
        <w:t>fronted</w:t>
      </w:r>
      <w:proofErr w:type="gramEnd"/>
      <w:r>
        <w:t xml:space="preserve"> woven fiberglass with a proprietary coating and coloring. Back: Laminated color backing, with optional white available. Fire rating: NFPA 701 Test Method 1 - 2023 Edition California State Fire Marshall Title 19, Sec 1237.1. Prop 65 &amp; Massachusetts FR Approved. Environmental Benefits: </w:t>
      </w:r>
      <w:r w:rsidRPr="008E55F0">
        <w:t xml:space="preserve">Antimony Trioxide Free </w:t>
      </w:r>
      <w:r>
        <w:t>(ATF); Certified to UL GREENGUARD® and GREENGUARD Gold® standards for low chemical emissions into indoor air during product usage. RoHS compliant – lead free. Bacterial and fungal resistance: ASTM E2180. 0% open, .010 inches thick, 11 oz/square yard.</w:t>
      </w:r>
      <w:r w:rsidR="009D30BD" w:rsidRPr="00A37786">
        <w:t xml:space="preserve"> </w:t>
      </w:r>
    </w:p>
    <w:p w14:paraId="364B5BD8" w14:textId="77777777" w:rsidR="00E618E7" w:rsidRPr="003E4A63" w:rsidRDefault="00E618E7" w:rsidP="008E59AA">
      <w:pPr>
        <w:pStyle w:val="ARCATNote"/>
      </w:pPr>
      <w:r w:rsidRPr="00A37786">
        <w:t xml:space="preserve">** NOTE TO SPECIFIER ** </w:t>
      </w:r>
      <w:r w:rsidRPr="003E4A63">
        <w:t>Refer to Draper product literature for available shade fabric</w:t>
      </w:r>
      <w:r>
        <w:t xml:space="preserve"> color</w:t>
      </w:r>
      <w:r w:rsidRPr="003E4A63">
        <w:t xml:space="preserve">s and </w:t>
      </w:r>
      <w:r>
        <w:t>pattern</w:t>
      </w:r>
      <w:r w:rsidRPr="003E4A63">
        <w:t>s.</w:t>
      </w:r>
      <w:r>
        <w:t xml:space="preserve"> Select fabric color</w:t>
      </w:r>
      <w:r w:rsidRPr="003E4A63">
        <w:t xml:space="preserve">s and </w:t>
      </w:r>
      <w:r>
        <w:t>pattern</w:t>
      </w:r>
      <w:r w:rsidRPr="003E4A63">
        <w:t>s</w:t>
      </w:r>
      <w:r>
        <w:t xml:space="preserve"> from the following, delete those not applicable.</w:t>
      </w:r>
    </w:p>
    <w:p w14:paraId="040F4EF4" w14:textId="3BE2AA8F" w:rsidR="00E618E7" w:rsidRDefault="00E618E7" w:rsidP="004C3A99">
      <w:pPr>
        <w:pStyle w:val="ARCATParagraph"/>
      </w:pPr>
      <w:r>
        <w:fldChar w:fldCharType="begin"/>
      </w:r>
      <w:r>
        <w:instrText xml:space="preserve">seq level3 \h \r0 </w:instrText>
      </w:r>
      <w:r>
        <w:fldChar w:fldCharType="end"/>
      </w:r>
      <w:r>
        <w:t>Color and pattern:</w:t>
      </w:r>
      <w:r w:rsidR="00345A12">
        <w:t xml:space="preserve"> </w:t>
      </w:r>
      <w:r>
        <w:t>__________, No. _____.</w:t>
      </w:r>
    </w:p>
    <w:p w14:paraId="5A54A62E" w14:textId="77777777" w:rsidR="00E618E7" w:rsidRDefault="00E618E7" w:rsidP="006602BF">
      <w:pPr>
        <w:pStyle w:val="ARCATBlank"/>
      </w:pPr>
    </w:p>
    <w:p w14:paraId="7C780DBF" w14:textId="77777777" w:rsidR="00E618E7" w:rsidRDefault="00E618E7" w:rsidP="006602BF">
      <w:pPr>
        <w:pStyle w:val="ARCATParagraph"/>
      </w:pPr>
      <w:r>
        <w:t>Color and pattern: As indicated in Color Schedule on Drawings.</w:t>
      </w:r>
    </w:p>
    <w:p w14:paraId="24B44CD4" w14:textId="77777777" w:rsidR="00E618E7" w:rsidRDefault="00E618E7" w:rsidP="00B349AC">
      <w:pPr>
        <w:pStyle w:val="ARCATBlank"/>
      </w:pPr>
    </w:p>
    <w:p w14:paraId="33F41EFB" w14:textId="77777777" w:rsidR="00E618E7" w:rsidRDefault="00E618E7" w:rsidP="00B349AC">
      <w:pPr>
        <w:pStyle w:val="ARCATParagraph"/>
      </w:pPr>
      <w:r>
        <w:t>Color and pattern: As selected by Architect from manufacturer's standard range.</w:t>
      </w:r>
    </w:p>
    <w:p w14:paraId="37556557" w14:textId="77777777" w:rsidR="00E618E7" w:rsidRDefault="00E618E7" w:rsidP="00B349AC">
      <w:pPr>
        <w:pStyle w:val="ARCATBlank"/>
      </w:pPr>
    </w:p>
    <w:p w14:paraId="621D927F" w14:textId="77777777" w:rsidR="00E618E7" w:rsidRDefault="00E618E7" w:rsidP="00EA5DCF">
      <w:pPr>
        <w:pStyle w:val="ARCATBlank"/>
      </w:pPr>
    </w:p>
    <w:p w14:paraId="2389EE73" w14:textId="77777777" w:rsidR="00E618E7" w:rsidRDefault="00E618E7" w:rsidP="00EA5DCF">
      <w:pPr>
        <w:pStyle w:val="ARCATPart"/>
      </w:pPr>
      <w:r>
        <w:t>EXECUTION</w:t>
      </w:r>
    </w:p>
    <w:p w14:paraId="7D8D8339" w14:textId="77777777" w:rsidR="00E618E7" w:rsidRDefault="00E618E7" w:rsidP="00F3222C">
      <w:pPr>
        <w:pStyle w:val="ARCATBlank"/>
      </w:pPr>
    </w:p>
    <w:p w14:paraId="38F00C8E" w14:textId="77777777" w:rsidR="00E618E7" w:rsidRDefault="00E618E7" w:rsidP="00F3222C">
      <w:pPr>
        <w:pStyle w:val="ARCATArticle"/>
      </w:pPr>
      <w:r>
        <w:t>EXAMINATION</w:t>
      </w:r>
    </w:p>
    <w:p w14:paraId="6C1E7E52" w14:textId="77777777" w:rsidR="00E618E7" w:rsidRDefault="00E618E7" w:rsidP="00F3222C">
      <w:pPr>
        <w:pStyle w:val="ARCATBlank"/>
      </w:pPr>
    </w:p>
    <w:p w14:paraId="68E10EB7" w14:textId="77777777" w:rsidR="00E618E7" w:rsidRDefault="00E618E7" w:rsidP="00F3222C">
      <w:pPr>
        <w:pStyle w:val="ARCATParagraph"/>
      </w:pPr>
      <w:r>
        <w:t>Do not begin installation until substrates have been properly prepared.</w:t>
      </w:r>
    </w:p>
    <w:p w14:paraId="1CFE774C" w14:textId="77777777" w:rsidR="00E618E7" w:rsidRDefault="00E618E7" w:rsidP="00F3222C">
      <w:pPr>
        <w:pStyle w:val="ARCATBlank"/>
      </w:pPr>
    </w:p>
    <w:p w14:paraId="693358E7" w14:textId="77777777" w:rsidR="00E618E7" w:rsidRDefault="00E618E7" w:rsidP="002C5F7F">
      <w:pPr>
        <w:pStyle w:val="ARCATParagraph"/>
      </w:pPr>
      <w:r>
        <w:t>If substrate preparation is the responsibility of another installer, notify Architect of unsatisfactory preparation before proceeding.</w:t>
      </w:r>
    </w:p>
    <w:p w14:paraId="71E67BE5" w14:textId="77777777" w:rsidR="00E618E7" w:rsidRDefault="00E618E7" w:rsidP="00A77ED7">
      <w:pPr>
        <w:pStyle w:val="ARCATBlank"/>
      </w:pPr>
    </w:p>
    <w:p w14:paraId="322BE233" w14:textId="77777777" w:rsidR="00E618E7" w:rsidRDefault="00E618E7" w:rsidP="00A0118A">
      <w:pPr>
        <w:pStyle w:val="ARCATArticle"/>
      </w:pPr>
      <w:r>
        <w:t>PREPARATION</w:t>
      </w:r>
    </w:p>
    <w:p w14:paraId="5891887B" w14:textId="77777777" w:rsidR="00E618E7" w:rsidRDefault="00E618E7" w:rsidP="00A0118A">
      <w:pPr>
        <w:pStyle w:val="ARCATBlank"/>
      </w:pPr>
    </w:p>
    <w:p w14:paraId="622DBB3C" w14:textId="3DF8EF32" w:rsidR="00E618E7" w:rsidRDefault="00E618E7" w:rsidP="008E59AA">
      <w:pPr>
        <w:pStyle w:val="ARCATNote"/>
      </w:pPr>
      <w:r>
        <w:t>** NOTE TO SPECIFIER **</w:t>
      </w:r>
      <w:r w:rsidR="00345A12">
        <w:t xml:space="preserve"> </w:t>
      </w:r>
      <w:r w:rsidRPr="00E64E25">
        <w:t xml:space="preserve">Include </w:t>
      </w:r>
      <w:r>
        <w:t xml:space="preserve">one of </w:t>
      </w:r>
      <w:r w:rsidRPr="00E64E25">
        <w:t>the following paragraph</w:t>
      </w:r>
      <w:r>
        <w:t>s.</w:t>
      </w:r>
      <w:r w:rsidRPr="00E64E25" w:rsidDel="008F4698">
        <w:t xml:space="preserve"> </w:t>
      </w:r>
      <w:r>
        <w:t>Delete if not applicable.</w:t>
      </w:r>
    </w:p>
    <w:p w14:paraId="0F74E3DC" w14:textId="77777777" w:rsidR="00E618E7" w:rsidRPr="00E64E25" w:rsidRDefault="00E618E7" w:rsidP="004C3A99">
      <w:pPr>
        <w:pStyle w:val="ARCATParagraph"/>
      </w:pPr>
      <w:r>
        <w:t>Coordinate requirements for blocking and structural supports to ensure adequate means for installation of window shades.</w:t>
      </w:r>
    </w:p>
    <w:p w14:paraId="12563A74" w14:textId="77777777" w:rsidR="00E618E7" w:rsidRPr="00B3171B" w:rsidRDefault="00E618E7" w:rsidP="006602BF">
      <w:pPr>
        <w:pStyle w:val="ARCATBlank"/>
      </w:pPr>
    </w:p>
    <w:p w14:paraId="413FA3DD" w14:textId="77777777" w:rsidR="00E618E7" w:rsidRPr="00B3171B" w:rsidRDefault="00E618E7" w:rsidP="00B349AC">
      <w:pPr>
        <w:pStyle w:val="ARCATBlank"/>
      </w:pPr>
    </w:p>
    <w:p w14:paraId="3A19F4F5" w14:textId="77777777" w:rsidR="00E618E7" w:rsidRDefault="00E618E7" w:rsidP="006602BF">
      <w:pPr>
        <w:pStyle w:val="ARCATArticle"/>
      </w:pPr>
      <w:r>
        <w:t>INSTALLATION</w:t>
      </w:r>
    </w:p>
    <w:p w14:paraId="10D73D8A" w14:textId="77777777" w:rsidR="00E618E7" w:rsidRDefault="00E618E7" w:rsidP="00B349AC">
      <w:pPr>
        <w:pStyle w:val="ARCATBlank"/>
      </w:pPr>
    </w:p>
    <w:p w14:paraId="2C608524" w14:textId="77777777" w:rsidR="00E618E7" w:rsidRDefault="00E618E7" w:rsidP="00B349AC">
      <w:pPr>
        <w:pStyle w:val="ARCATParagraph"/>
      </w:pPr>
      <w:r>
        <w:t>Install in accordance with manufacturer's instructions.</w:t>
      </w:r>
    </w:p>
    <w:p w14:paraId="0DE07DCA" w14:textId="77777777" w:rsidR="00E618E7" w:rsidRDefault="00E618E7" w:rsidP="00B349AC">
      <w:pPr>
        <w:pStyle w:val="ARCATBlank"/>
      </w:pPr>
    </w:p>
    <w:p w14:paraId="78465B56" w14:textId="7B935F73" w:rsidR="00E618E7" w:rsidRDefault="00E618E7" w:rsidP="00EA5DCF">
      <w:pPr>
        <w:pStyle w:val="ARCATParagraph"/>
      </w:pPr>
      <w:r>
        <w:t>Install roller shades level, plumb, square, and true. Allow proper clearances for window operation hardware.</w:t>
      </w:r>
    </w:p>
    <w:p w14:paraId="3E2AF1D8" w14:textId="77777777" w:rsidR="00E618E7" w:rsidRDefault="00E618E7" w:rsidP="00EA5DCF">
      <w:pPr>
        <w:pStyle w:val="ARCATBlank"/>
      </w:pPr>
    </w:p>
    <w:p w14:paraId="636DAC66" w14:textId="77777777" w:rsidR="00E618E7" w:rsidRDefault="00E618E7" w:rsidP="00EA5DCF">
      <w:pPr>
        <w:pStyle w:val="ARCATBlank"/>
      </w:pPr>
    </w:p>
    <w:p w14:paraId="017BBC1F" w14:textId="2184C8DC" w:rsidR="00E618E7" w:rsidRDefault="00E618E7" w:rsidP="008E59AA">
      <w:pPr>
        <w:pStyle w:val="ARCATNote"/>
      </w:pPr>
      <w:r>
        <w:t xml:space="preserve">** NOTE TO SPECIFIER ** </w:t>
      </w:r>
      <w:r w:rsidRPr="00987546">
        <w:t xml:space="preserve">Include the following paragraph if fascia is being provided. </w:t>
      </w:r>
      <w:r>
        <w:t>Delete if not applicable.</w:t>
      </w:r>
    </w:p>
    <w:p w14:paraId="02EC966E" w14:textId="77777777" w:rsidR="00E618E7" w:rsidRDefault="00E618E7" w:rsidP="004C3A99">
      <w:pPr>
        <w:pStyle w:val="ARCATParagraph"/>
      </w:pPr>
      <w:r>
        <w:t>Install the following items to conceal roller and operating mechanism. Do not use exposed fasteners.</w:t>
      </w:r>
    </w:p>
    <w:p w14:paraId="4953B109" w14:textId="77777777" w:rsidR="00E618E7" w:rsidRDefault="00E618E7" w:rsidP="008E59AA">
      <w:pPr>
        <w:pStyle w:val="ARCATNote"/>
      </w:pPr>
      <w:r>
        <w:t>** NOTE TO SPECIFIER ** Select items to conceal roller and operating mechanism from the following as applicable. Delete if not applicable.</w:t>
      </w:r>
    </w:p>
    <w:p w14:paraId="2ABB78A7" w14:textId="77777777" w:rsidR="00E618E7" w:rsidRDefault="00E618E7" w:rsidP="008E59AA">
      <w:pPr>
        <w:pStyle w:val="ARCATSubPara"/>
      </w:pPr>
      <w:r>
        <w:t>Fascias.</w:t>
      </w:r>
    </w:p>
    <w:p w14:paraId="11B59E61" w14:textId="77777777" w:rsidR="00E618E7" w:rsidRDefault="00E618E7" w:rsidP="00FA6E15">
      <w:pPr>
        <w:pStyle w:val="ARCATSubPara"/>
      </w:pPr>
      <w:r>
        <w:t>Endcaps.</w:t>
      </w:r>
    </w:p>
    <w:p w14:paraId="7F89A88E" w14:textId="77777777" w:rsidR="00E618E7" w:rsidRDefault="00E618E7" w:rsidP="00B349AC">
      <w:pPr>
        <w:pStyle w:val="ARCATBlank"/>
      </w:pPr>
    </w:p>
    <w:p w14:paraId="2903AD08" w14:textId="77777777" w:rsidR="00E618E7" w:rsidRDefault="00E618E7" w:rsidP="006602BF">
      <w:pPr>
        <w:pStyle w:val="ARCATBlank"/>
      </w:pPr>
    </w:p>
    <w:p w14:paraId="0D11D0FE" w14:textId="77777777" w:rsidR="00E618E7" w:rsidRDefault="00E618E7" w:rsidP="006602BF">
      <w:pPr>
        <w:pStyle w:val="ARCATParagraph"/>
      </w:pPr>
      <w:r>
        <w:t>Position shades level, plumb, and at proper height relative to adjacent construction. Secure with fasteners recommended by manufacturer.</w:t>
      </w:r>
    </w:p>
    <w:p w14:paraId="7F8B65E1" w14:textId="77777777" w:rsidR="00E618E7" w:rsidRDefault="00E618E7" w:rsidP="00B349AC">
      <w:pPr>
        <w:pStyle w:val="ARCATBlank"/>
      </w:pPr>
    </w:p>
    <w:p w14:paraId="21D05F21" w14:textId="77777777" w:rsidR="00E618E7" w:rsidRPr="001B5378" w:rsidRDefault="00E618E7" w:rsidP="00B349AC">
      <w:pPr>
        <w:pStyle w:val="ARCATArticle"/>
      </w:pPr>
      <w:r w:rsidRPr="001B5378">
        <w:fldChar w:fldCharType="begin"/>
      </w:r>
      <w:r w:rsidRPr="001B5378">
        <w:instrText xml:space="preserve">seq level1 \h \r0 </w:instrText>
      </w:r>
      <w:r w:rsidRPr="001B5378">
        <w:fldChar w:fldCharType="end"/>
      </w:r>
      <w:r w:rsidRPr="001B5378">
        <w:fldChar w:fldCharType="begin"/>
      </w:r>
      <w:r w:rsidRPr="001B5378">
        <w:instrText xml:space="preserve">seq level2 \h \r0 </w:instrText>
      </w:r>
      <w:r w:rsidRPr="001B5378">
        <w:fldChar w:fldCharType="end"/>
      </w:r>
      <w:r w:rsidRPr="001B5378">
        <w:t>TESTING AND DEMONSTRATION</w:t>
      </w:r>
    </w:p>
    <w:p w14:paraId="51DE282A" w14:textId="77777777" w:rsidR="00E618E7" w:rsidRDefault="00E618E7" w:rsidP="00B349AC">
      <w:pPr>
        <w:pStyle w:val="ARCATBlank"/>
      </w:pPr>
    </w:p>
    <w:p w14:paraId="52B7AF6B" w14:textId="77777777" w:rsidR="00E618E7" w:rsidRDefault="00E618E7" w:rsidP="004C3A99">
      <w:pPr>
        <w:pStyle w:val="ARCATParagraph"/>
      </w:pPr>
      <w:r>
        <w:t>Test window shades to verify that operating mechanism and other operating components are functional. Correct deficiencies.</w:t>
      </w:r>
    </w:p>
    <w:p w14:paraId="6004BD1D" w14:textId="77777777" w:rsidR="00E618E7" w:rsidRDefault="00E618E7" w:rsidP="00FA6E15">
      <w:pPr>
        <w:pStyle w:val="ARCATSubPara"/>
      </w:pPr>
      <w:r>
        <w:t>Chain and clutch.</w:t>
      </w:r>
    </w:p>
    <w:p w14:paraId="30D7DB60" w14:textId="77777777" w:rsidR="00E618E7" w:rsidRDefault="00E618E7" w:rsidP="00B349AC">
      <w:pPr>
        <w:pStyle w:val="ARCATBlank"/>
      </w:pPr>
    </w:p>
    <w:p w14:paraId="6407C38C" w14:textId="77777777" w:rsidR="00E618E7" w:rsidRDefault="00E618E7" w:rsidP="006602BF">
      <w:pPr>
        <w:pStyle w:val="ARCATParagraph"/>
      </w:pPr>
      <w:r>
        <w:t>Demonstrate operation of shades to Owner's designated representatives.</w:t>
      </w:r>
    </w:p>
    <w:p w14:paraId="18E5AB40" w14:textId="77777777" w:rsidR="00E618E7" w:rsidRDefault="00E618E7" w:rsidP="00B349AC">
      <w:pPr>
        <w:pStyle w:val="ARCATBlank"/>
      </w:pPr>
    </w:p>
    <w:p w14:paraId="3DE7847A" w14:textId="77777777" w:rsidR="00E618E7" w:rsidRDefault="00E618E7" w:rsidP="00B349AC">
      <w:pPr>
        <w:pStyle w:val="ARCATArticle"/>
      </w:pPr>
      <w:r>
        <w:t>PROTECTION</w:t>
      </w:r>
    </w:p>
    <w:p w14:paraId="75D20812" w14:textId="77777777" w:rsidR="00E618E7" w:rsidRDefault="00E618E7" w:rsidP="00B349AC">
      <w:pPr>
        <w:pStyle w:val="ARCATBlank"/>
      </w:pPr>
    </w:p>
    <w:p w14:paraId="158C8CE2" w14:textId="77777777" w:rsidR="00E618E7" w:rsidRDefault="00E618E7" w:rsidP="00B349AC">
      <w:pPr>
        <w:pStyle w:val="ARCATParagraph"/>
      </w:pPr>
      <w:r>
        <w:t>Protect installed products until completion of project.</w:t>
      </w:r>
    </w:p>
    <w:p w14:paraId="4C0574C5" w14:textId="77777777" w:rsidR="00E618E7" w:rsidRDefault="00E618E7" w:rsidP="00EA5DCF">
      <w:pPr>
        <w:pStyle w:val="ARCATBlank"/>
      </w:pPr>
    </w:p>
    <w:p w14:paraId="085D8C07" w14:textId="77777777" w:rsidR="00E618E7" w:rsidRDefault="00E618E7" w:rsidP="00EA5DCF">
      <w:pPr>
        <w:pStyle w:val="ARCATParagraph"/>
      </w:pPr>
      <w:r>
        <w:t>Touch-up, repair or replace damaged products before Substantial Completion.</w:t>
      </w:r>
    </w:p>
    <w:p w14:paraId="07D18F96" w14:textId="77777777" w:rsidR="00E618E7" w:rsidRDefault="00E618E7" w:rsidP="00F3222C">
      <w:pPr>
        <w:pStyle w:val="ARCATBlank"/>
      </w:pPr>
    </w:p>
    <w:p w14:paraId="0D7E12F6" w14:textId="77777777" w:rsidR="00E618E7" w:rsidRDefault="00E618E7" w:rsidP="00F3222C">
      <w:pPr>
        <w:pStyle w:val="ARCATArticle"/>
      </w:pPr>
      <w:r>
        <w:t>SCHEDULES</w:t>
      </w:r>
    </w:p>
    <w:p w14:paraId="38AA13F3" w14:textId="77777777" w:rsidR="00E618E7" w:rsidRDefault="00E618E7" w:rsidP="00F3222C">
      <w:pPr>
        <w:pStyle w:val="ARCATBlank"/>
      </w:pPr>
    </w:p>
    <w:p w14:paraId="6FCC2E09" w14:textId="37C0F58A" w:rsidR="00E618E7" w:rsidRDefault="00E618E7" w:rsidP="008E59AA">
      <w:pPr>
        <w:pStyle w:val="ARCATNote"/>
      </w:pPr>
      <w:r>
        <w:t>** NOTE TO SPECIFIER ** Retain Paragraph below to suit project requirements. Identify products by name on the Drawings or alternately</w:t>
      </w:r>
      <w:r w:rsidR="00345A12">
        <w:t xml:space="preserve"> </w:t>
      </w:r>
      <w:r>
        <w:t>use this paragraph to define the location of each type of material to be used. Delete if not required.</w:t>
      </w:r>
    </w:p>
    <w:p w14:paraId="070F0A88" w14:textId="77777777" w:rsidR="00E618E7" w:rsidRDefault="00E618E7" w:rsidP="004C3A99">
      <w:pPr>
        <w:pStyle w:val="ARCATParagraph"/>
      </w:pPr>
      <w:r>
        <w:t>Refer to Drawings for shade types and locations.</w:t>
      </w:r>
    </w:p>
    <w:p w14:paraId="6713AF3D" w14:textId="77777777" w:rsidR="00E618E7" w:rsidRDefault="00E618E7" w:rsidP="006602BF">
      <w:pPr>
        <w:pStyle w:val="ARCATBlank"/>
      </w:pPr>
    </w:p>
    <w:p w14:paraId="79369AF6" w14:textId="77777777" w:rsidR="00E618E7" w:rsidRDefault="00E618E7" w:rsidP="006602BF">
      <w:pPr>
        <w:pStyle w:val="ARCATBlank"/>
      </w:pPr>
    </w:p>
    <w:p w14:paraId="3EE3CD79" w14:textId="77777777" w:rsidR="00E618E7" w:rsidRPr="00D33F1B" w:rsidRDefault="00E618E7" w:rsidP="00B349AC">
      <w:pPr>
        <w:pStyle w:val="ARCATEndOfSection"/>
      </w:pPr>
      <w:r>
        <w:t>END OF SECTION</w:t>
      </w:r>
    </w:p>
    <w:sectPr w:rsidR="00E618E7" w:rsidRPr="00D33F1B" w:rsidSect="00E618E7">
      <w:footerReference w:type="default" r:id="rId15"/>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982BF" w14:textId="77777777" w:rsidR="006C128E" w:rsidRDefault="006C128E" w:rsidP="00E618E7"/>
    <w:p w14:paraId="6719825F" w14:textId="77777777" w:rsidR="006C128E" w:rsidRDefault="006C128E" w:rsidP="00E618E7"/>
  </w:endnote>
  <w:endnote w:type="continuationSeparator" w:id="0">
    <w:p w14:paraId="414466B3" w14:textId="77777777" w:rsidR="006C128E" w:rsidRDefault="006C128E" w:rsidP="00E618E7">
      <w:r>
        <w:t xml:space="preserve"> </w:t>
      </w:r>
    </w:p>
    <w:p w14:paraId="7824C787" w14:textId="77777777" w:rsidR="006C128E" w:rsidRDefault="006C128E" w:rsidP="00E618E7"/>
  </w:endnote>
  <w:endnote w:type="continuationNotice" w:id="1">
    <w:p w14:paraId="56BF12C6" w14:textId="77777777" w:rsidR="006C128E" w:rsidRDefault="006C128E" w:rsidP="00E618E7">
      <w:r>
        <w:t xml:space="preserve"> </w:t>
      </w:r>
    </w:p>
    <w:p w14:paraId="7B402412" w14:textId="77777777" w:rsidR="006C128E" w:rsidRDefault="006C128E" w:rsidP="00E618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Lucida Grande">
    <w:altName w:val="Segoe UI"/>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C938E" w14:textId="77777777" w:rsidR="00FA6E15" w:rsidRDefault="00FA6E15" w:rsidP="004C3A99">
    <w:pPr>
      <w:pStyle w:val="ARCATEndOfSection"/>
    </w:pPr>
  </w:p>
  <w:p w14:paraId="68958B92" w14:textId="77777777" w:rsidR="00FA6E15" w:rsidRDefault="00FA6E15" w:rsidP="004C3A99">
    <w:pPr>
      <w:pStyle w:val="ARCATEndOfSection"/>
    </w:pPr>
    <w:r>
      <w:t>12493-</w:t>
    </w:r>
    <w:r>
      <w:fldChar w:fldCharType="begin"/>
    </w:r>
    <w:r>
      <w:instrText>page \* arabic</w:instrText>
    </w:r>
    <w:r>
      <w:fldChar w:fldCharType="separate"/>
    </w:r>
    <w:r w:rsidR="00D539CD">
      <w:rPr>
        <w:noProof/>
      </w:rPr>
      <w:t>39</w:t>
    </w:r>
    <w:r>
      <w:fldChar w:fldCharType="end"/>
    </w:r>
  </w:p>
  <w:p w14:paraId="4C1849D6" w14:textId="77777777" w:rsidR="00FA6E15" w:rsidRDefault="00FA6E15" w:rsidP="00E618E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DA705" w14:textId="77777777" w:rsidR="006C128E" w:rsidRDefault="006C128E" w:rsidP="00E618E7">
      <w:r>
        <w:separator/>
      </w:r>
    </w:p>
    <w:p w14:paraId="666D239C" w14:textId="77777777" w:rsidR="006C128E" w:rsidRDefault="006C128E" w:rsidP="00E618E7"/>
  </w:footnote>
  <w:footnote w:type="continuationSeparator" w:id="0">
    <w:p w14:paraId="775B12FF" w14:textId="77777777" w:rsidR="006C128E" w:rsidRDefault="006C128E" w:rsidP="00E618E7">
      <w:r>
        <w:continuationSeparator/>
      </w:r>
    </w:p>
    <w:p w14:paraId="7BF4A975" w14:textId="77777777" w:rsidR="006C128E" w:rsidRDefault="006C128E" w:rsidP="00E618E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07E51A2E"/>
    <w:multiLevelType w:val="multilevel"/>
    <w:tmpl w:val="15EA25A6"/>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decimal"/>
      <w:lvlText w:val="%7)"/>
      <w:lvlJc w:val="left"/>
      <w:pPr>
        <w:ind w:left="345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abstractNum w:abstractNumId="2" w15:restartNumberingAfterBreak="0">
    <w:nsid w:val="244F143B"/>
    <w:multiLevelType w:val="multilevel"/>
    <w:tmpl w:val="D3C27284"/>
    <w:lvl w:ilvl="0">
      <w:start w:val="1"/>
      <w:numFmt w:val="decimal"/>
      <w:pStyle w:val="Part"/>
      <w:suff w:val="nothing"/>
      <w:lvlText w:val="PART %1  "/>
      <w:lvlJc w:val="left"/>
      <w:pPr>
        <w:tabs>
          <w:tab w:val="num" w:pos="864"/>
        </w:tabs>
        <w:ind w:left="864" w:hanging="864"/>
      </w:pPr>
      <w:rPr>
        <w:rFonts w:cs="Times New Roman"/>
      </w:rPr>
    </w:lvl>
    <w:lvl w:ilvl="1">
      <w:start w:val="1"/>
      <w:numFmt w:val="decimal"/>
      <w:pStyle w:val="Article"/>
      <w:lvlText w:val="%1.%2"/>
      <w:lvlJc w:val="left"/>
      <w:pPr>
        <w:tabs>
          <w:tab w:val="num" w:pos="576"/>
        </w:tabs>
        <w:ind w:left="576" w:hanging="576"/>
      </w:pPr>
      <w:rPr>
        <w:rFonts w:cs="Times New Roman"/>
      </w:rPr>
    </w:lvl>
    <w:lvl w:ilvl="2">
      <w:start w:val="1"/>
      <w:numFmt w:val="upperLetter"/>
      <w:pStyle w:val="Paragraph"/>
      <w:lvlText w:val="%3."/>
      <w:lvlJc w:val="left"/>
      <w:pPr>
        <w:tabs>
          <w:tab w:val="num" w:pos="1152"/>
        </w:tabs>
        <w:ind w:left="1152" w:hanging="576"/>
      </w:pPr>
      <w:rPr>
        <w:rFonts w:cs="Times New Roman"/>
      </w:rPr>
    </w:lvl>
    <w:lvl w:ilvl="3">
      <w:start w:val="1"/>
      <w:numFmt w:val="decimal"/>
      <w:pStyle w:val="SubPara"/>
      <w:lvlText w:val="%4."/>
      <w:lvlJc w:val="left"/>
      <w:pPr>
        <w:tabs>
          <w:tab w:val="num" w:pos="1728"/>
        </w:tabs>
        <w:ind w:left="1728" w:hanging="576"/>
      </w:pPr>
      <w:rPr>
        <w:rFonts w:cs="Times New Roman"/>
      </w:rPr>
    </w:lvl>
    <w:lvl w:ilvl="4">
      <w:start w:val="1"/>
      <w:numFmt w:val="lowerLetter"/>
      <w:pStyle w:val="SubSub1"/>
      <w:lvlText w:val="%5."/>
      <w:lvlJc w:val="left"/>
      <w:pPr>
        <w:tabs>
          <w:tab w:val="num" w:pos="2304"/>
        </w:tabs>
        <w:ind w:left="2304" w:hanging="576"/>
      </w:pPr>
      <w:rPr>
        <w:rFonts w:cs="Times New Roman"/>
      </w:rPr>
    </w:lvl>
    <w:lvl w:ilvl="5">
      <w:start w:val="1"/>
      <w:numFmt w:val="decimal"/>
      <w:pStyle w:val="SubSub2"/>
      <w:lvlText w:val="%6)"/>
      <w:lvlJc w:val="left"/>
      <w:pPr>
        <w:tabs>
          <w:tab w:val="num" w:pos="2880"/>
        </w:tabs>
        <w:ind w:left="2880" w:hanging="576"/>
      </w:pPr>
      <w:rPr>
        <w:rFonts w:cs="Times New Roman"/>
      </w:rPr>
    </w:lvl>
    <w:lvl w:ilvl="6">
      <w:start w:val="1"/>
      <w:numFmt w:val="lowerLetter"/>
      <w:pStyle w:val="SubSub3"/>
      <w:lvlText w:val="(%7)"/>
      <w:lvlJc w:val="left"/>
      <w:pPr>
        <w:tabs>
          <w:tab w:val="num" w:pos="3456"/>
        </w:tabs>
        <w:ind w:left="3456" w:hanging="576"/>
      </w:pPr>
      <w:rPr>
        <w:rFonts w:cs="Times New Roman"/>
      </w:rPr>
    </w:lvl>
    <w:lvl w:ilvl="7">
      <w:start w:val="1"/>
      <w:numFmt w:val="decimal"/>
      <w:pStyle w:val="SubSub4"/>
      <w:lvlText w:val="(%8)"/>
      <w:lvlJc w:val="left"/>
      <w:pPr>
        <w:tabs>
          <w:tab w:val="num" w:pos="4032"/>
        </w:tabs>
        <w:ind w:left="4032" w:hanging="576"/>
      </w:pPr>
      <w:rPr>
        <w:rFonts w:cs="Times New Roman"/>
      </w:rPr>
    </w:lvl>
    <w:lvl w:ilvl="8">
      <w:start w:val="1"/>
      <w:numFmt w:val="lowerRoman"/>
      <w:pStyle w:val="SubSub5"/>
      <w:lvlText w:val="(%9)"/>
      <w:lvlJc w:val="left"/>
      <w:pPr>
        <w:tabs>
          <w:tab w:val="num" w:pos="4608"/>
        </w:tabs>
        <w:ind w:left="4608" w:hanging="576"/>
      </w:pPr>
      <w:rPr>
        <w:rFonts w:cs="Times New Roman"/>
      </w:rPr>
    </w:lvl>
  </w:abstractNum>
  <w:abstractNum w:abstractNumId="3" w15:restartNumberingAfterBreak="0">
    <w:nsid w:val="51864E08"/>
    <w:multiLevelType w:val="multilevel"/>
    <w:tmpl w:val="4866D2CC"/>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4" w15:restartNumberingAfterBreak="0">
    <w:nsid w:val="7D771223"/>
    <w:multiLevelType w:val="multilevel"/>
    <w:tmpl w:val="F8B01CEC"/>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lowerLetter"/>
      <w:lvlText w:val="%7) "/>
      <w:lvlJc w:val="left"/>
      <w:pPr>
        <w:ind w:left="354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num w:numId="1" w16cid:durableId="2094161400">
    <w:abstractNumId w:val="0"/>
  </w:num>
  <w:num w:numId="2" w16cid:durableId="1392971038">
    <w:abstractNumId w:val="3"/>
  </w:num>
  <w:num w:numId="3" w16cid:durableId="837115770">
    <w:abstractNumId w:val="2"/>
  </w:num>
  <w:num w:numId="4" w16cid:durableId="16713236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37918259">
    <w:abstractNumId w:val="4"/>
  </w:num>
  <w:num w:numId="6" w16cid:durableId="371655135">
    <w:abstractNumId w:val="1"/>
  </w:num>
  <w:num w:numId="7" w16cid:durableId="5476439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641905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53779102">
    <w:abstractNumId w:val="3"/>
  </w:num>
  <w:num w:numId="10" w16cid:durableId="319120649">
    <w:abstractNumId w:val="3"/>
  </w:num>
  <w:num w:numId="11" w16cid:durableId="9008683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74815110">
    <w:abstractNumId w:val="3"/>
  </w:num>
  <w:num w:numId="13" w16cid:durableId="5975189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720"/>
  <w:hyphenationZone w:val="950"/>
  <w:doNotHyphenateCaps/>
  <w:drawingGridHorizontalSpacing w:val="78"/>
  <w:drawingGridVerticalSpacing w:val="163"/>
  <w:displayHorizontalDrawingGridEvery w:val="0"/>
  <w:displayVerticalDrawingGridEvery w:val="2"/>
  <w:doNotShadeFormData/>
  <w:characterSpacingControl w:val="compressPunctuation"/>
  <w:savePreviewPicture/>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324"/>
    <w:rsid w:val="0002129D"/>
    <w:rsid w:val="000255BB"/>
    <w:rsid w:val="00033146"/>
    <w:rsid w:val="00034926"/>
    <w:rsid w:val="00040C4C"/>
    <w:rsid w:val="00050AE9"/>
    <w:rsid w:val="00055722"/>
    <w:rsid w:val="00064459"/>
    <w:rsid w:val="000652A3"/>
    <w:rsid w:val="000675B4"/>
    <w:rsid w:val="00067721"/>
    <w:rsid w:val="000A2CB9"/>
    <w:rsid w:val="000D0F57"/>
    <w:rsid w:val="000D2647"/>
    <w:rsid w:val="000E6E16"/>
    <w:rsid w:val="000F0CFB"/>
    <w:rsid w:val="000F4288"/>
    <w:rsid w:val="000F591E"/>
    <w:rsid w:val="001005C4"/>
    <w:rsid w:val="001118EA"/>
    <w:rsid w:val="00117634"/>
    <w:rsid w:val="0012113E"/>
    <w:rsid w:val="001242D8"/>
    <w:rsid w:val="00133CFF"/>
    <w:rsid w:val="00141C67"/>
    <w:rsid w:val="0014371C"/>
    <w:rsid w:val="00160434"/>
    <w:rsid w:val="001624E5"/>
    <w:rsid w:val="0018012E"/>
    <w:rsid w:val="001852F7"/>
    <w:rsid w:val="001925B0"/>
    <w:rsid w:val="001B0227"/>
    <w:rsid w:val="001B5378"/>
    <w:rsid w:val="001B77AC"/>
    <w:rsid w:val="001D0249"/>
    <w:rsid w:val="001D15F3"/>
    <w:rsid w:val="001F0277"/>
    <w:rsid w:val="001F2D37"/>
    <w:rsid w:val="0020046C"/>
    <w:rsid w:val="00211372"/>
    <w:rsid w:val="00224A10"/>
    <w:rsid w:val="00242CFF"/>
    <w:rsid w:val="002511A9"/>
    <w:rsid w:val="002554B8"/>
    <w:rsid w:val="00260F33"/>
    <w:rsid w:val="00271008"/>
    <w:rsid w:val="00277828"/>
    <w:rsid w:val="002821E2"/>
    <w:rsid w:val="0029265D"/>
    <w:rsid w:val="00295470"/>
    <w:rsid w:val="002A3561"/>
    <w:rsid w:val="002C23DB"/>
    <w:rsid w:val="002C353B"/>
    <w:rsid w:val="002C5F7F"/>
    <w:rsid w:val="002D4835"/>
    <w:rsid w:val="002F0256"/>
    <w:rsid w:val="002F27CA"/>
    <w:rsid w:val="002F2D95"/>
    <w:rsid w:val="002F416A"/>
    <w:rsid w:val="00311784"/>
    <w:rsid w:val="003261CA"/>
    <w:rsid w:val="00330268"/>
    <w:rsid w:val="00333461"/>
    <w:rsid w:val="00345A12"/>
    <w:rsid w:val="00351F5F"/>
    <w:rsid w:val="003579E1"/>
    <w:rsid w:val="00366F41"/>
    <w:rsid w:val="00371F4F"/>
    <w:rsid w:val="00381514"/>
    <w:rsid w:val="00390BE3"/>
    <w:rsid w:val="00394644"/>
    <w:rsid w:val="00395F26"/>
    <w:rsid w:val="003B039C"/>
    <w:rsid w:val="003B0616"/>
    <w:rsid w:val="003B1B48"/>
    <w:rsid w:val="003C0E9B"/>
    <w:rsid w:val="003C3D9B"/>
    <w:rsid w:val="003D1325"/>
    <w:rsid w:val="003D2B6B"/>
    <w:rsid w:val="003E3FE0"/>
    <w:rsid w:val="003E4A63"/>
    <w:rsid w:val="004078B5"/>
    <w:rsid w:val="0041679C"/>
    <w:rsid w:val="00420846"/>
    <w:rsid w:val="00427444"/>
    <w:rsid w:val="004317F6"/>
    <w:rsid w:val="0043488A"/>
    <w:rsid w:val="004363EB"/>
    <w:rsid w:val="00450ADC"/>
    <w:rsid w:val="004519EF"/>
    <w:rsid w:val="0045339B"/>
    <w:rsid w:val="004611BE"/>
    <w:rsid w:val="00467217"/>
    <w:rsid w:val="00483F3C"/>
    <w:rsid w:val="00494875"/>
    <w:rsid w:val="00496086"/>
    <w:rsid w:val="004A1546"/>
    <w:rsid w:val="004A21E8"/>
    <w:rsid w:val="004A2FD2"/>
    <w:rsid w:val="004A795E"/>
    <w:rsid w:val="004B012E"/>
    <w:rsid w:val="004B183D"/>
    <w:rsid w:val="004B4C76"/>
    <w:rsid w:val="004B7FA2"/>
    <w:rsid w:val="004C3A99"/>
    <w:rsid w:val="004C469E"/>
    <w:rsid w:val="004C4E65"/>
    <w:rsid w:val="004D138D"/>
    <w:rsid w:val="004E6679"/>
    <w:rsid w:val="004E6CA8"/>
    <w:rsid w:val="004F0E5C"/>
    <w:rsid w:val="005037AC"/>
    <w:rsid w:val="00510153"/>
    <w:rsid w:val="00510D3F"/>
    <w:rsid w:val="0052029C"/>
    <w:rsid w:val="0052076C"/>
    <w:rsid w:val="00562E22"/>
    <w:rsid w:val="00576E95"/>
    <w:rsid w:val="0057706F"/>
    <w:rsid w:val="00581418"/>
    <w:rsid w:val="00585EDD"/>
    <w:rsid w:val="0059154B"/>
    <w:rsid w:val="00597368"/>
    <w:rsid w:val="005B03E8"/>
    <w:rsid w:val="005B0C97"/>
    <w:rsid w:val="005B0E7D"/>
    <w:rsid w:val="005B7B5C"/>
    <w:rsid w:val="005C023B"/>
    <w:rsid w:val="005D03AB"/>
    <w:rsid w:val="005D0C93"/>
    <w:rsid w:val="005E0FC0"/>
    <w:rsid w:val="005E68BC"/>
    <w:rsid w:val="005E7CBD"/>
    <w:rsid w:val="005F665D"/>
    <w:rsid w:val="005F6977"/>
    <w:rsid w:val="00607315"/>
    <w:rsid w:val="00610085"/>
    <w:rsid w:val="00615538"/>
    <w:rsid w:val="00621710"/>
    <w:rsid w:val="006504C4"/>
    <w:rsid w:val="006602BF"/>
    <w:rsid w:val="00666BED"/>
    <w:rsid w:val="0067692D"/>
    <w:rsid w:val="00677903"/>
    <w:rsid w:val="00682878"/>
    <w:rsid w:val="00684DFB"/>
    <w:rsid w:val="006A17E2"/>
    <w:rsid w:val="006A724F"/>
    <w:rsid w:val="006B2526"/>
    <w:rsid w:val="006B2B04"/>
    <w:rsid w:val="006C00EE"/>
    <w:rsid w:val="006C128E"/>
    <w:rsid w:val="006C2CF6"/>
    <w:rsid w:val="006C51F7"/>
    <w:rsid w:val="006C6FA0"/>
    <w:rsid w:val="006C6FA2"/>
    <w:rsid w:val="006D21D2"/>
    <w:rsid w:val="006D4C0C"/>
    <w:rsid w:val="006E0F98"/>
    <w:rsid w:val="006E11A3"/>
    <w:rsid w:val="006E1392"/>
    <w:rsid w:val="006E1E69"/>
    <w:rsid w:val="00702091"/>
    <w:rsid w:val="007047AB"/>
    <w:rsid w:val="007072ED"/>
    <w:rsid w:val="0071492E"/>
    <w:rsid w:val="00724790"/>
    <w:rsid w:val="00725611"/>
    <w:rsid w:val="00727FF7"/>
    <w:rsid w:val="007328AC"/>
    <w:rsid w:val="00733C36"/>
    <w:rsid w:val="0074240A"/>
    <w:rsid w:val="007442E1"/>
    <w:rsid w:val="007521E2"/>
    <w:rsid w:val="00752E70"/>
    <w:rsid w:val="00754EDE"/>
    <w:rsid w:val="00763DFC"/>
    <w:rsid w:val="00767680"/>
    <w:rsid w:val="00772828"/>
    <w:rsid w:val="007739FF"/>
    <w:rsid w:val="007A0F60"/>
    <w:rsid w:val="007A3FE1"/>
    <w:rsid w:val="007B38A9"/>
    <w:rsid w:val="007B6627"/>
    <w:rsid w:val="007B6AF7"/>
    <w:rsid w:val="007B7CCD"/>
    <w:rsid w:val="007B7E79"/>
    <w:rsid w:val="007C773C"/>
    <w:rsid w:val="007E2CB6"/>
    <w:rsid w:val="007F2AC1"/>
    <w:rsid w:val="007F6E59"/>
    <w:rsid w:val="008011F3"/>
    <w:rsid w:val="00801EB4"/>
    <w:rsid w:val="00810253"/>
    <w:rsid w:val="00814A3B"/>
    <w:rsid w:val="008157BD"/>
    <w:rsid w:val="008274EA"/>
    <w:rsid w:val="008411DA"/>
    <w:rsid w:val="008414D8"/>
    <w:rsid w:val="00842E10"/>
    <w:rsid w:val="008438DD"/>
    <w:rsid w:val="00844C88"/>
    <w:rsid w:val="008464A3"/>
    <w:rsid w:val="00853417"/>
    <w:rsid w:val="0085587F"/>
    <w:rsid w:val="00857D71"/>
    <w:rsid w:val="00872A1D"/>
    <w:rsid w:val="00874259"/>
    <w:rsid w:val="00887A03"/>
    <w:rsid w:val="00897299"/>
    <w:rsid w:val="008A30C9"/>
    <w:rsid w:val="008A36B8"/>
    <w:rsid w:val="008C19AF"/>
    <w:rsid w:val="008E0C81"/>
    <w:rsid w:val="008E1E1D"/>
    <w:rsid w:val="008E44F3"/>
    <w:rsid w:val="008E59AA"/>
    <w:rsid w:val="008E5D19"/>
    <w:rsid w:val="008F4698"/>
    <w:rsid w:val="008F48A7"/>
    <w:rsid w:val="008F62A2"/>
    <w:rsid w:val="008F734D"/>
    <w:rsid w:val="00903C7F"/>
    <w:rsid w:val="0091429E"/>
    <w:rsid w:val="00916AA7"/>
    <w:rsid w:val="009211C1"/>
    <w:rsid w:val="00944E0D"/>
    <w:rsid w:val="009616F7"/>
    <w:rsid w:val="009653D0"/>
    <w:rsid w:val="00971DFE"/>
    <w:rsid w:val="00976801"/>
    <w:rsid w:val="00987546"/>
    <w:rsid w:val="009A47C6"/>
    <w:rsid w:val="009A63FA"/>
    <w:rsid w:val="009A681C"/>
    <w:rsid w:val="009C0501"/>
    <w:rsid w:val="009C0DC8"/>
    <w:rsid w:val="009C27FC"/>
    <w:rsid w:val="009C70CE"/>
    <w:rsid w:val="009D30BD"/>
    <w:rsid w:val="009D7F36"/>
    <w:rsid w:val="009E2186"/>
    <w:rsid w:val="009F0741"/>
    <w:rsid w:val="00A0118A"/>
    <w:rsid w:val="00A0226A"/>
    <w:rsid w:val="00A06324"/>
    <w:rsid w:val="00A07961"/>
    <w:rsid w:val="00A15A32"/>
    <w:rsid w:val="00A16800"/>
    <w:rsid w:val="00A17402"/>
    <w:rsid w:val="00A2040A"/>
    <w:rsid w:val="00A20658"/>
    <w:rsid w:val="00A30B6B"/>
    <w:rsid w:val="00A3215C"/>
    <w:rsid w:val="00A33478"/>
    <w:rsid w:val="00A37786"/>
    <w:rsid w:val="00A55556"/>
    <w:rsid w:val="00A63306"/>
    <w:rsid w:val="00A72A57"/>
    <w:rsid w:val="00A73C7F"/>
    <w:rsid w:val="00A779E7"/>
    <w:rsid w:val="00A77ED7"/>
    <w:rsid w:val="00A878AF"/>
    <w:rsid w:val="00AA6A28"/>
    <w:rsid w:val="00AB7637"/>
    <w:rsid w:val="00AC0689"/>
    <w:rsid w:val="00AC0EF3"/>
    <w:rsid w:val="00AC3D4B"/>
    <w:rsid w:val="00AC57B6"/>
    <w:rsid w:val="00AC6D84"/>
    <w:rsid w:val="00AC706B"/>
    <w:rsid w:val="00AE1109"/>
    <w:rsid w:val="00AF2605"/>
    <w:rsid w:val="00B01521"/>
    <w:rsid w:val="00B0504D"/>
    <w:rsid w:val="00B05E2C"/>
    <w:rsid w:val="00B06DF9"/>
    <w:rsid w:val="00B20447"/>
    <w:rsid w:val="00B21F1C"/>
    <w:rsid w:val="00B22CF5"/>
    <w:rsid w:val="00B249C9"/>
    <w:rsid w:val="00B3171B"/>
    <w:rsid w:val="00B33CAB"/>
    <w:rsid w:val="00B349AC"/>
    <w:rsid w:val="00B37636"/>
    <w:rsid w:val="00B8648E"/>
    <w:rsid w:val="00B93139"/>
    <w:rsid w:val="00B97D02"/>
    <w:rsid w:val="00BA0942"/>
    <w:rsid w:val="00BB2839"/>
    <w:rsid w:val="00BB501D"/>
    <w:rsid w:val="00BC3185"/>
    <w:rsid w:val="00BC4054"/>
    <w:rsid w:val="00BF508B"/>
    <w:rsid w:val="00C26DFB"/>
    <w:rsid w:val="00C3438B"/>
    <w:rsid w:val="00C36FA5"/>
    <w:rsid w:val="00C373C3"/>
    <w:rsid w:val="00C45E65"/>
    <w:rsid w:val="00C638BF"/>
    <w:rsid w:val="00C667B8"/>
    <w:rsid w:val="00C6783D"/>
    <w:rsid w:val="00C7023A"/>
    <w:rsid w:val="00C73D10"/>
    <w:rsid w:val="00C815D2"/>
    <w:rsid w:val="00C92272"/>
    <w:rsid w:val="00CA0777"/>
    <w:rsid w:val="00CA3F5A"/>
    <w:rsid w:val="00CC1C87"/>
    <w:rsid w:val="00CC6638"/>
    <w:rsid w:val="00CD12A8"/>
    <w:rsid w:val="00CE41A3"/>
    <w:rsid w:val="00CE729E"/>
    <w:rsid w:val="00CF49B2"/>
    <w:rsid w:val="00D06C1C"/>
    <w:rsid w:val="00D27CCD"/>
    <w:rsid w:val="00D30541"/>
    <w:rsid w:val="00D3362B"/>
    <w:rsid w:val="00D33F1B"/>
    <w:rsid w:val="00D34C84"/>
    <w:rsid w:val="00D361FB"/>
    <w:rsid w:val="00D44E12"/>
    <w:rsid w:val="00D539CD"/>
    <w:rsid w:val="00D60C4A"/>
    <w:rsid w:val="00D728FD"/>
    <w:rsid w:val="00D854CD"/>
    <w:rsid w:val="00D956C2"/>
    <w:rsid w:val="00DC29BB"/>
    <w:rsid w:val="00DC3A7F"/>
    <w:rsid w:val="00DE011C"/>
    <w:rsid w:val="00DE6704"/>
    <w:rsid w:val="00E026AE"/>
    <w:rsid w:val="00E05915"/>
    <w:rsid w:val="00E171B6"/>
    <w:rsid w:val="00E17B7E"/>
    <w:rsid w:val="00E21273"/>
    <w:rsid w:val="00E30D65"/>
    <w:rsid w:val="00E37435"/>
    <w:rsid w:val="00E55426"/>
    <w:rsid w:val="00E618E7"/>
    <w:rsid w:val="00E634FD"/>
    <w:rsid w:val="00E64E25"/>
    <w:rsid w:val="00E74A39"/>
    <w:rsid w:val="00E751D4"/>
    <w:rsid w:val="00E75856"/>
    <w:rsid w:val="00E84BA9"/>
    <w:rsid w:val="00E86379"/>
    <w:rsid w:val="00E91ADB"/>
    <w:rsid w:val="00E97621"/>
    <w:rsid w:val="00EA0066"/>
    <w:rsid w:val="00EA0397"/>
    <w:rsid w:val="00EA5DCF"/>
    <w:rsid w:val="00EB0201"/>
    <w:rsid w:val="00EB361D"/>
    <w:rsid w:val="00EC7F04"/>
    <w:rsid w:val="00ED5A50"/>
    <w:rsid w:val="00EE3F75"/>
    <w:rsid w:val="00EF2DF1"/>
    <w:rsid w:val="00EF5ED9"/>
    <w:rsid w:val="00EF6FE5"/>
    <w:rsid w:val="00F06C55"/>
    <w:rsid w:val="00F21753"/>
    <w:rsid w:val="00F30AA8"/>
    <w:rsid w:val="00F31FC6"/>
    <w:rsid w:val="00F3222C"/>
    <w:rsid w:val="00F329F7"/>
    <w:rsid w:val="00F44CE9"/>
    <w:rsid w:val="00F47779"/>
    <w:rsid w:val="00F54E43"/>
    <w:rsid w:val="00F56EA2"/>
    <w:rsid w:val="00F607AA"/>
    <w:rsid w:val="00F62F7A"/>
    <w:rsid w:val="00F6396D"/>
    <w:rsid w:val="00F66312"/>
    <w:rsid w:val="00F738B0"/>
    <w:rsid w:val="00F74E1F"/>
    <w:rsid w:val="00F755CA"/>
    <w:rsid w:val="00F756FB"/>
    <w:rsid w:val="00F770EF"/>
    <w:rsid w:val="00F82372"/>
    <w:rsid w:val="00FA082A"/>
    <w:rsid w:val="00FA5F4E"/>
    <w:rsid w:val="00FA6E15"/>
    <w:rsid w:val="00FB776E"/>
    <w:rsid w:val="00FD05EB"/>
    <w:rsid w:val="00FD37F6"/>
    <w:rsid w:val="00FE4526"/>
    <w:rsid w:val="00FE4841"/>
    <w:rsid w:val="00FE54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D847FC"/>
  <w14:defaultImageDpi w14:val="0"/>
  <w15:docId w15:val="{DF3BA372-BD37-4AB4-BDC7-C23393EF0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2" w:semiHidden="1" w:unhideWhenUsed="1"/>
    <w:lsdException w:name="List Number 5" w:semiHidden="1" w:unhideWhenUsed="1"/>
    <w:lsdException w:name="Title" w:uiPriority="10" w:qFormat="1"/>
    <w:lsdException w:name="Default Paragraph Font" w:semiHidden="1" w:uiPriority="1" w:unhideWhenUsed="1"/>
    <w:lsdException w:name="Subtitle" w:uiPriority="1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pPr>
      <w:widowControl w:val="0"/>
      <w:autoSpaceDE w:val="0"/>
      <w:autoSpaceDN w:val="0"/>
      <w:adjustRightInd w:val="0"/>
    </w:pPr>
    <w:rPr>
      <w:rFonts w:ascii="Arial" w:hAnsi="Arial"/>
      <w:color w:val="00FF00"/>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00FF00"/>
      <w:kern w:val="32"/>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b/>
      <w:bCs/>
      <w:i/>
      <w:iCs/>
      <w:color w:val="00FF00"/>
      <w:sz w:val="28"/>
      <w:szCs w:val="28"/>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00FF00"/>
      <w:sz w:val="26"/>
      <w:szCs w:val="26"/>
    </w:rPr>
  </w:style>
  <w:style w:type="character" w:customStyle="1" w:styleId="Heading4Char">
    <w:name w:val="Heading 4 Char"/>
    <w:basedOn w:val="DefaultParagraphFont"/>
    <w:link w:val="Heading4"/>
    <w:uiPriority w:val="9"/>
    <w:rPr>
      <w:rFonts w:asciiTheme="minorHAnsi" w:eastAsiaTheme="minorEastAsia" w:hAnsiTheme="minorHAnsi" w:cstheme="minorBidi"/>
      <w:b/>
      <w:bCs/>
      <w:color w:val="00FF00"/>
      <w:sz w:val="28"/>
      <w:szCs w:val="28"/>
    </w:rPr>
  </w:style>
  <w:style w:type="character" w:customStyle="1" w:styleId="Heading5Char">
    <w:name w:val="Heading 5 Char"/>
    <w:basedOn w:val="DefaultParagraphFont"/>
    <w:link w:val="Heading5"/>
    <w:uiPriority w:val="9"/>
    <w:rPr>
      <w:rFonts w:asciiTheme="minorHAnsi" w:eastAsiaTheme="minorEastAsia" w:hAnsiTheme="minorHAnsi" w:cstheme="minorBidi"/>
      <w:b/>
      <w:bCs/>
      <w:i/>
      <w:iCs/>
      <w:color w:val="00FF00"/>
      <w:sz w:val="26"/>
      <w:szCs w:val="26"/>
    </w:rPr>
  </w:style>
  <w:style w:type="character" w:customStyle="1" w:styleId="Heading6Char">
    <w:name w:val="Heading 6 Char"/>
    <w:basedOn w:val="DefaultParagraphFont"/>
    <w:link w:val="Heading6"/>
    <w:uiPriority w:val="9"/>
    <w:rPr>
      <w:rFonts w:asciiTheme="minorHAnsi" w:eastAsiaTheme="minorEastAsia" w:hAnsiTheme="minorHAnsi" w:cstheme="minorBidi"/>
      <w:b/>
      <w:bCs/>
      <w:color w:val="00FF00"/>
      <w:sz w:val="22"/>
      <w:szCs w:val="22"/>
    </w:rPr>
  </w:style>
  <w:style w:type="character" w:customStyle="1" w:styleId="Heading7Char">
    <w:name w:val="Heading 7 Char"/>
    <w:basedOn w:val="DefaultParagraphFont"/>
    <w:link w:val="Heading7"/>
    <w:uiPriority w:val="9"/>
    <w:rPr>
      <w:rFonts w:asciiTheme="minorHAnsi" w:eastAsiaTheme="minorEastAsia" w:hAnsiTheme="minorHAnsi" w:cstheme="minorBidi"/>
      <w:color w:val="00FF00"/>
      <w:sz w:val="24"/>
      <w:szCs w:val="24"/>
    </w:rPr>
  </w:style>
  <w:style w:type="character" w:customStyle="1" w:styleId="Heading8Char">
    <w:name w:val="Heading 8 Char"/>
    <w:basedOn w:val="DefaultParagraphFont"/>
    <w:link w:val="Heading8"/>
    <w:uiPriority w:val="9"/>
    <w:rPr>
      <w:rFonts w:asciiTheme="minorHAnsi" w:eastAsiaTheme="minorEastAsia" w:hAnsiTheme="minorHAnsi" w:cstheme="minorBidi"/>
      <w:i/>
      <w:iCs/>
      <w:color w:val="00FF00"/>
      <w:sz w:val="24"/>
      <w:szCs w:val="24"/>
    </w:rPr>
  </w:style>
  <w:style w:type="paragraph" w:customStyle="1" w:styleId="ARCATTitleOfSection">
    <w:name w:val="ARCAT TitleOfSection"/>
    <w:basedOn w:val="ARCATBlank"/>
    <w:next w:val="ARCATBlank"/>
    <w:autoRedefine/>
    <w:pPr>
      <w:tabs>
        <w:tab w:val="center" w:pos="4320"/>
      </w:tabs>
      <w:jc w:val="center"/>
    </w:pPr>
  </w:style>
  <w:style w:type="paragraph" w:customStyle="1" w:styleId="ARCATBlank">
    <w:name w:val="ARCAT Blank"/>
    <w:basedOn w:val="Normal"/>
    <w:autoRedefine/>
    <w:rsid w:val="004C3A99"/>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color w:val="000000"/>
    </w:r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autoRedefine/>
    <w:uiPriority w:val="99"/>
    <w:pPr>
      <w:numPr>
        <w:ilvl w:val="1"/>
      </w:numPr>
      <w:tabs>
        <w:tab w:val="left" w:pos="234"/>
      </w:tabs>
    </w:pPr>
  </w:style>
  <w:style w:type="paragraph" w:customStyle="1" w:styleId="ARCATParagraph">
    <w:name w:val="ARCAT Paragraph"/>
    <w:basedOn w:val="ARCATArticle"/>
    <w:autoRedefine/>
    <w:rsid w:val="0057706F"/>
    <w:pPr>
      <w:numPr>
        <w:ilvl w:val="2"/>
      </w:numPr>
    </w:pPr>
  </w:style>
  <w:style w:type="paragraph" w:customStyle="1" w:styleId="ARCATSubPara">
    <w:name w:val="ARCAT SubPara"/>
    <w:basedOn w:val="ARCATParagraph"/>
    <w:autoRedefine/>
    <w:rsid w:val="008E59AA"/>
    <w:pPr>
      <w:numPr>
        <w:ilvl w:val="3"/>
      </w:numPr>
      <w:tabs>
        <w:tab w:val="left" w:pos="1152"/>
      </w:tabs>
    </w:pPr>
  </w:style>
  <w:style w:type="paragraph" w:customStyle="1" w:styleId="ARCATSubSub1">
    <w:name w:val="ARCAT SubSub1"/>
    <w:basedOn w:val="ARCATSubPara"/>
    <w:autoRedefine/>
    <w:rsid w:val="001118EA"/>
    <w:pPr>
      <w:numPr>
        <w:ilvl w:val="4"/>
      </w:numPr>
      <w:tabs>
        <w:tab w:val="clear" w:pos="2304"/>
      </w:tabs>
    </w:pPr>
  </w:style>
  <w:style w:type="paragraph" w:customStyle="1" w:styleId="ARCATSubSub2">
    <w:name w:val="ARCAT SubSub2"/>
    <w:basedOn w:val="ARCATSubSub1"/>
    <w:autoRedefine/>
    <w:uiPriority w:val="99"/>
    <w:rsid w:val="009C0DC8"/>
    <w:pPr>
      <w:numPr>
        <w:ilvl w:val="5"/>
      </w:numPr>
    </w:pPr>
  </w:style>
  <w:style w:type="paragraph" w:customStyle="1" w:styleId="ARCATSubSub3">
    <w:name w:val="ARCAT SubSub3"/>
    <w:basedOn w:val="ARCATSubSub2"/>
    <w:autoRedefine/>
    <w:uiPriority w:val="99"/>
    <w:rsid w:val="009C0DC8"/>
    <w:pPr>
      <w:numPr>
        <w:ilvl w:val="6"/>
      </w:numPr>
    </w:pPr>
  </w:style>
  <w:style w:type="paragraph" w:customStyle="1" w:styleId="ARCATSubSub4">
    <w:name w:val="ARCAT SubSub4"/>
    <w:basedOn w:val="ARCATSubSub3"/>
    <w:autoRedefine/>
    <w:uiPriority w:val="99"/>
    <w:pPr>
      <w:numPr>
        <w:ilvl w:val="7"/>
      </w:numPr>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8E59AA"/>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customStyle="1" w:styleId="TitleOfSection">
    <w:name w:val="TitleOfSection"/>
    <w:basedOn w:val="Blank"/>
    <w:next w:val="Blank"/>
    <w:autoRedefine/>
    <w:pPr>
      <w:tabs>
        <w:tab w:val="center" w:pos="4320"/>
      </w:tabs>
    </w:pPr>
  </w:style>
  <w:style w:type="paragraph" w:customStyle="1" w:styleId="Part">
    <w:name w:val="Part"/>
    <w:basedOn w:val="Blank"/>
    <w:next w:val="Blank"/>
    <w:autoRedefine/>
    <w:pPr>
      <w:numPr>
        <w:numId w:val="3"/>
      </w:numPr>
      <w:outlineLvl w:val="0"/>
    </w:p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rPr>
      <w:rFonts w:ascii="Arial" w:hAnsi="Arial"/>
      <w:color w:val="00FF00"/>
    </w:rPr>
  </w:style>
  <w:style w:type="paragraph" w:customStyle="1" w:styleId="Article">
    <w:name w:val="Article"/>
    <w:basedOn w:val="Part"/>
    <w:next w:val="Blank"/>
    <w:autoRedefine/>
    <w:pPr>
      <w:numPr>
        <w:ilvl w:val="1"/>
      </w:numPr>
      <w:tabs>
        <w:tab w:val="num" w:pos="720"/>
      </w:tabs>
      <w:ind w:left="720" w:hanging="720"/>
      <w:outlineLvl w:val="1"/>
    </w:pPr>
  </w:style>
  <w:style w:type="paragraph" w:customStyle="1" w:styleId="Paragraph">
    <w:name w:val="Paragraph"/>
    <w:basedOn w:val="Article"/>
    <w:next w:val="Blank"/>
    <w:autoRedefine/>
    <w:pPr>
      <w:numPr>
        <w:ilvl w:val="2"/>
      </w:numPr>
      <w:tabs>
        <w:tab w:val="left" w:pos="0"/>
        <w:tab w:val="left" w:pos="576"/>
        <w:tab w:val="num" w:pos="720"/>
        <w:tab w:val="left" w:pos="1728"/>
        <w:tab w:val="left" w:pos="2304"/>
        <w:tab w:val="left" w:pos="2880"/>
        <w:tab w:val="left" w:pos="3456"/>
        <w:tab w:val="left" w:pos="4032"/>
        <w:tab w:val="left" w:pos="4608"/>
        <w:tab w:val="left" w:pos="5184"/>
        <w:tab w:val="left" w:pos="5760"/>
        <w:tab w:val="left" w:pos="6336"/>
        <w:tab w:val="left" w:pos="6912"/>
      </w:tabs>
      <w:outlineLvl w:val="2"/>
    </w:pPr>
  </w:style>
  <w:style w:type="paragraph" w:customStyle="1" w:styleId="SubPara">
    <w:name w:val="SubPara"/>
    <w:basedOn w:val="Paragraph"/>
    <w:autoRedefine/>
    <w:pPr>
      <w:numPr>
        <w:ilvl w:val="3"/>
      </w:numPr>
      <w:tabs>
        <w:tab w:val="clear" w:pos="1728"/>
        <w:tab w:val="left" w:pos="1152"/>
        <w:tab w:val="num" w:pos="2160"/>
      </w:tabs>
      <w:ind w:left="2160" w:hanging="720"/>
      <w:outlineLvl w:val="3"/>
    </w:pPr>
  </w:style>
  <w:style w:type="paragraph" w:customStyle="1" w:styleId="SubSub1">
    <w:name w:val="SubSub1"/>
    <w:basedOn w:val="SubPara"/>
    <w:autoRedefine/>
    <w:pPr>
      <w:numPr>
        <w:ilvl w:val="4"/>
      </w:numPr>
      <w:tabs>
        <w:tab w:val="clear" w:pos="2304"/>
        <w:tab w:val="num" w:pos="2880"/>
      </w:tabs>
      <w:ind w:left="2880"/>
      <w:outlineLvl w:val="4"/>
    </w:pPr>
  </w:style>
  <w:style w:type="paragraph" w:customStyle="1" w:styleId="SubSub2">
    <w:name w:val="SubSub2"/>
    <w:basedOn w:val="SubSub1"/>
    <w:autoRedefine/>
    <w:pPr>
      <w:numPr>
        <w:ilvl w:val="5"/>
      </w:numPr>
      <w:tabs>
        <w:tab w:val="clear" w:pos="2880"/>
        <w:tab w:val="num" w:pos="3600"/>
      </w:tabs>
      <w:ind w:left="3600"/>
      <w:outlineLvl w:val="5"/>
    </w:pPr>
  </w:style>
  <w:style w:type="paragraph" w:customStyle="1" w:styleId="SubSub3">
    <w:name w:val="SubSub3"/>
    <w:basedOn w:val="Paragraph"/>
    <w:autoRedefine/>
    <w:pPr>
      <w:numPr>
        <w:ilvl w:val="6"/>
      </w:numPr>
      <w:tabs>
        <w:tab w:val="clear" w:pos="3456"/>
        <w:tab w:val="left" w:pos="1152"/>
        <w:tab w:val="num" w:pos="4320"/>
      </w:tabs>
      <w:ind w:left="4320" w:hanging="720"/>
      <w:outlineLvl w:val="6"/>
    </w:pPr>
  </w:style>
  <w:style w:type="paragraph" w:customStyle="1" w:styleId="SubSub4">
    <w:name w:val="SubSub4"/>
    <w:basedOn w:val="Paragraph"/>
    <w:autoRedefine/>
    <w:pPr>
      <w:numPr>
        <w:ilvl w:val="7"/>
      </w:numPr>
      <w:tabs>
        <w:tab w:val="clear" w:pos="4032"/>
        <w:tab w:val="left" w:pos="1152"/>
        <w:tab w:val="num" w:pos="5040"/>
      </w:tabs>
      <w:ind w:left="5040" w:hanging="720"/>
      <w:outlineLvl w:val="7"/>
    </w:pPr>
  </w:style>
  <w:style w:type="paragraph" w:customStyle="1" w:styleId="SubSub5">
    <w:name w:val="SubSub5"/>
    <w:basedOn w:val="Paragraph"/>
    <w:autoRedefine/>
    <w:pPr>
      <w:numPr>
        <w:ilvl w:val="8"/>
      </w:numPr>
      <w:tabs>
        <w:tab w:val="clear" w:pos="4608"/>
        <w:tab w:val="left" w:pos="1152"/>
        <w:tab w:val="num" w:pos="4752"/>
        <w:tab w:val="num" w:pos="5760"/>
      </w:tabs>
      <w:ind w:left="5760" w:hanging="720"/>
      <w:outlineLvl w:val="8"/>
    </w:pPr>
  </w:style>
  <w:style w:type="paragraph" w:customStyle="1" w:styleId="Blank">
    <w:name w:val="Blank"/>
    <w:basedOn w:val="Normal"/>
    <w:autoRedefine/>
    <w:pPr>
      <w:widowControl/>
      <w:suppressAutoHyphens/>
      <w:autoSpaceDE/>
      <w:autoSpaceDN/>
      <w:adjustRightInd/>
    </w:pPr>
    <w:rPr>
      <w:color w:val="000000"/>
    </w:rPr>
  </w:style>
  <w:style w:type="paragraph" w:customStyle="1" w:styleId="Note">
    <w:name w:val="Note"/>
    <w:basedOn w:val="Normal"/>
    <w:autoRedefine/>
    <w:pPr>
      <w:widowControl/>
      <w:suppressAutoHyphens/>
      <w:autoSpaceDE/>
      <w:autoSpaceDN/>
      <w:adjustRightInd/>
    </w:pPr>
    <w:rPr>
      <w:vanish/>
      <w:color w:val="FF00FF"/>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rPr>
      <w:rFonts w:ascii="Arial" w:hAnsi="Arial"/>
      <w:color w:val="00FF0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rPr>
      <w:rFonts w:ascii="Arial" w:hAnsi="Arial"/>
      <w:color w:val="00FF00"/>
    </w:rPr>
  </w:style>
  <w:style w:type="paragraph" w:styleId="EndnoteText">
    <w:name w:val="endnote text"/>
    <w:basedOn w:val="Normal"/>
    <w:link w:val="EndnoteTextChar"/>
    <w:uiPriority w:val="99"/>
    <w:semiHidden/>
    <w:pPr>
      <w:overflowPunct w:val="0"/>
      <w:textAlignment w:val="baseline"/>
    </w:pPr>
    <w:rPr>
      <w:rFonts w:ascii="CG Times" w:hAnsi="CG Times"/>
      <w:color w:val="auto"/>
      <w:sz w:val="24"/>
    </w:rPr>
  </w:style>
  <w:style w:type="character" w:customStyle="1" w:styleId="EndnoteTextChar">
    <w:name w:val="Endnote Text Char"/>
    <w:basedOn w:val="DefaultParagraphFont"/>
    <w:link w:val="EndnoteText"/>
    <w:uiPriority w:val="99"/>
    <w:semiHidden/>
    <w:rPr>
      <w:rFonts w:ascii="Arial" w:hAnsi="Arial"/>
      <w:color w:val="00FF00"/>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Segoe UI" w:hAnsi="Segoe UI" w:cs="Segoe UI"/>
      <w:color w:val="00FF00"/>
      <w:sz w:val="18"/>
      <w:szCs w:val="18"/>
    </w:rPr>
  </w:style>
  <w:style w:type="character" w:styleId="Hyperlink">
    <w:name w:val="Hyperlink"/>
    <w:basedOn w:val="DefaultParagraphFont"/>
    <w:uiPriority w:val="99"/>
    <w:rPr>
      <w:color w:val="0000FF"/>
      <w:u w:val="single"/>
    </w:rPr>
  </w:style>
  <w:style w:type="paragraph" w:customStyle="1" w:styleId="ARCATTitle">
    <w:name w:val="ARCAT Title"/>
    <w:uiPriority w:val="99"/>
    <w:rsid w:val="00A0226A"/>
    <w:pPr>
      <w:widowControl w:val="0"/>
      <w:autoSpaceDE w:val="0"/>
      <w:autoSpaceDN w:val="0"/>
      <w:adjustRightInd w:val="0"/>
    </w:pPr>
    <w:rPr>
      <w:rFonts w:ascii="Arial" w:hAnsi="Arial" w:cs="Arial"/>
    </w:rPr>
  </w:style>
  <w:style w:type="paragraph" w:customStyle="1" w:styleId="ARCATNormal">
    <w:name w:val="ARCAT Normal"/>
    <w:rsid w:val="00A0226A"/>
    <w:pPr>
      <w:widowControl w:val="0"/>
      <w:autoSpaceDE w:val="0"/>
      <w:autoSpaceDN w:val="0"/>
      <w:adjustRightInd w:val="0"/>
    </w:pPr>
    <w:rPr>
      <w:rFonts w:ascii="Arial" w:hAnsi="Arial" w:cs="Arial"/>
    </w:rPr>
  </w:style>
  <w:style w:type="paragraph" w:customStyle="1" w:styleId="ARCATnote0">
    <w:name w:val="ARCAT note"/>
    <w:uiPriority w:val="99"/>
    <w:rsid w:val="00E30D65"/>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character" w:styleId="CommentReference">
    <w:name w:val="annotation reference"/>
    <w:basedOn w:val="DefaultParagraphFont"/>
    <w:uiPriority w:val="99"/>
    <w:semiHidden/>
    <w:unhideWhenUsed/>
    <w:rsid w:val="009616F7"/>
    <w:rPr>
      <w:sz w:val="18"/>
    </w:rPr>
  </w:style>
  <w:style w:type="paragraph" w:styleId="CommentText">
    <w:name w:val="annotation text"/>
    <w:basedOn w:val="Normal"/>
    <w:link w:val="CommentTextChar"/>
    <w:uiPriority w:val="99"/>
    <w:semiHidden/>
    <w:unhideWhenUsed/>
    <w:rsid w:val="009616F7"/>
    <w:rPr>
      <w:sz w:val="24"/>
      <w:szCs w:val="24"/>
    </w:rPr>
  </w:style>
  <w:style w:type="character" w:customStyle="1" w:styleId="CommentTextChar">
    <w:name w:val="Comment Text Char"/>
    <w:basedOn w:val="DefaultParagraphFont"/>
    <w:link w:val="CommentText"/>
    <w:uiPriority w:val="99"/>
    <w:semiHidden/>
    <w:locked/>
    <w:rsid w:val="009616F7"/>
    <w:rPr>
      <w:rFonts w:ascii="Arial" w:hAnsi="Arial"/>
      <w:color w:val="00FF00"/>
      <w:sz w:val="24"/>
    </w:rPr>
  </w:style>
  <w:style w:type="paragraph" w:styleId="CommentSubject">
    <w:name w:val="annotation subject"/>
    <w:basedOn w:val="CommentText"/>
    <w:next w:val="CommentText"/>
    <w:link w:val="CommentSubjectChar"/>
    <w:uiPriority w:val="99"/>
    <w:semiHidden/>
    <w:unhideWhenUsed/>
    <w:rsid w:val="009616F7"/>
    <w:rPr>
      <w:b/>
      <w:bCs/>
      <w:sz w:val="20"/>
      <w:szCs w:val="20"/>
    </w:rPr>
  </w:style>
  <w:style w:type="character" w:customStyle="1" w:styleId="CommentSubjectChar">
    <w:name w:val="Comment Subject Char"/>
    <w:basedOn w:val="CommentTextChar"/>
    <w:link w:val="CommentSubject"/>
    <w:uiPriority w:val="99"/>
    <w:semiHidden/>
    <w:locked/>
    <w:rsid w:val="009616F7"/>
    <w:rPr>
      <w:rFonts w:ascii="Arial" w:hAnsi="Arial"/>
      <w:b/>
      <w:color w:val="00FF00"/>
      <w:sz w:val="24"/>
    </w:rPr>
  </w:style>
  <w:style w:type="paragraph" w:customStyle="1" w:styleId="ARCATheader">
    <w:name w:val="ARCAT header"/>
    <w:uiPriority w:val="99"/>
    <w:rsid w:val="00AC0EF3"/>
    <w:pPr>
      <w:widowControl w:val="0"/>
      <w:autoSpaceDE w:val="0"/>
      <w:autoSpaceDN w:val="0"/>
      <w:adjustRightInd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raperinc.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rcat.com/sd/display_hidden_notes.s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raperinc.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M:\ARCAT-0705\Assignments\Assignment%233\ARCATMasterR4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668C001-F4B4-46DE-BEEC-E7BCCF29B020}">
  <ds:schemaRefs>
    <ds:schemaRef ds:uri="http://schemas.openxmlformats.org/officeDocument/2006/bibliography"/>
  </ds:schemaRefs>
</ds:datastoreItem>
</file>

<file path=customXml/itemProps2.xml><?xml version="1.0" encoding="utf-8"?>
<ds:datastoreItem xmlns:ds="http://schemas.openxmlformats.org/officeDocument/2006/customXml" ds:itemID="{989C6C69-E96B-4C20-94EC-64DB149941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02F6D3-2B5D-4AB0-9D20-73692E32B142}">
  <ds:schemaRefs>
    <ds:schemaRef ds:uri="http://schemas.microsoft.com/sharepoint/v3/contenttype/forms"/>
  </ds:schemaRefs>
</ds:datastoreItem>
</file>

<file path=customXml/itemProps4.xml><?xml version="1.0" encoding="utf-8"?>
<ds:datastoreItem xmlns:ds="http://schemas.openxmlformats.org/officeDocument/2006/customXml" ds:itemID="{4BF3148D-DA7C-469E-9C48-1F4DC104FC18}">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ARCATMasterR4c</Template>
  <TotalTime>2</TotalTime>
  <Pages>29</Pages>
  <Words>12367</Words>
  <Characters>70492</Characters>
  <Application>Microsoft Office Word</Application>
  <DocSecurity>0</DocSecurity>
  <Lines>587</Lines>
  <Paragraphs>165</Paragraphs>
  <ScaleCrop>false</ScaleCrop>
  <HeadingPairs>
    <vt:vector size="2" baseType="variant">
      <vt:variant>
        <vt:lpstr>Title</vt:lpstr>
      </vt:variant>
      <vt:variant>
        <vt:i4>1</vt:i4>
      </vt:variant>
    </vt:vector>
  </HeadingPairs>
  <TitlesOfParts>
    <vt:vector size="1" baseType="lpstr">
      <vt:lpstr>Section 12494 chged to 12493</vt:lpstr>
    </vt:vector>
  </TitlesOfParts>
  <Manager>FPD/hlj</Manager>
  <Company>ARCAT, Inc., 2007 (10/13/07) R1</Company>
  <LinksUpToDate>false</LinksUpToDate>
  <CharactersWithSpaces>82694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12494 chged to 12493</dc:title>
  <dc:subject>WINDOW SHADES</dc:subject>
  <dc:creator>Draper, Inc.</dc:creator>
  <cp:keywords/>
  <dc:description>R35 (7/16/13), R36 Section No. Chg,  (7/23/14), R37 (11/14/17), R38 (11/28/17) R39 SW,(12/17/17), R40 (1/8/17), R41 (2/7/19), R42 (2/19/19), R43 (2/19/19), R44 (2/22/19), R45 (3/11/19), R46 (3/13/19), R47 (3/19/19)</dc:description>
  <cp:lastModifiedBy>Terry Coffey</cp:lastModifiedBy>
  <cp:revision>2</cp:revision>
  <dcterms:created xsi:type="dcterms:W3CDTF">2026-10-26T19:20:00Z</dcterms:created>
  <dcterms:modified xsi:type="dcterms:W3CDTF">2026-10-26T19:20:00Z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